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85578" w14:textId="25A3BCD1" w:rsidR="006F1D89" w:rsidRDefault="00CD0679" w:rsidP="0096281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045F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094306" wp14:editId="16273841">
                <wp:simplePos x="0" y="0"/>
                <wp:positionH relativeFrom="column">
                  <wp:posOffset>2202428</wp:posOffset>
                </wp:positionH>
                <wp:positionV relativeFrom="paragraph">
                  <wp:posOffset>-527657</wp:posOffset>
                </wp:positionV>
                <wp:extent cx="713232" cy="316992"/>
                <wp:effectExtent l="0" t="0" r="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232" cy="3169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94345" w14:textId="77777777" w:rsidR="00396149" w:rsidRPr="00CD0679" w:rsidRDefault="00396149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D067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2.5 </w:t>
                            </w:r>
                            <w:r w:rsidRPr="00CD067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50943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3.4pt;margin-top:-41.55pt;width:56.15pt;height:24.9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" filled="f" stroked="f" strokeweight=".5pt">
                <v:textbox>
                  <w:txbxContent>
                    <w:p w14:paraId="35094345" w14:textId="77777777" w:rsidR="00396149" w:rsidRPr="00CD0679" w:rsidRDefault="00396149">
                      <w:pPr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</w:pPr>
                      <w:r w:rsidRPr="00CD067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 xml:space="preserve">2.5 </w:t>
                      </w:r>
                      <w:r w:rsidRPr="00CD067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3A2CE9" w:rsidRPr="000045F0"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094300" wp14:editId="0FD5CF12">
                <wp:simplePos x="0" y="0"/>
                <wp:positionH relativeFrom="column">
                  <wp:posOffset>3432948</wp:posOffset>
                </wp:positionH>
                <wp:positionV relativeFrom="paragraph">
                  <wp:posOffset>-542096</wp:posOffset>
                </wp:positionV>
                <wp:extent cx="2671638" cy="500933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1638" cy="5009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2B15E7" w14:textId="3E8B2968" w:rsidR="003A2CE9" w:rsidRPr="000045F0" w:rsidRDefault="00151ED9" w:rsidP="003A2CE9">
                            <w:pPr>
                              <w:spacing w:after="0" w:line="240" w:lineRule="auto"/>
                              <w:contextualSpacing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0045F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  <w:cs/>
                              </w:rPr>
                              <w:t xml:space="preserve">ใช้ </w:t>
                            </w:r>
                            <w:r w:rsidR="000045F0" w:rsidRPr="000045F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 xml:space="preserve">TH </w:t>
                            </w:r>
                            <w:proofErr w:type="spellStart"/>
                            <w:r w:rsidR="000045F0" w:rsidRPr="000045F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>SarabunPSK</w:t>
                            </w:r>
                            <w:proofErr w:type="spellEnd"/>
                            <w:r w:rsidR="001C1ED4" w:rsidRPr="000045F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C1ED4" w:rsidRPr="000045F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  <w:cs/>
                              </w:rPr>
                              <w:t xml:space="preserve">ขนาด 16 </w:t>
                            </w:r>
                            <w:r w:rsidR="003A2CE9" w:rsidRPr="000045F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  <w:cs/>
                              </w:rPr>
                              <w:t>ทั้งหมด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94300" id="Text Box 28" o:spid="_x0000_s1027" type="#_x0000_t202" style="position:absolute;left:0;text-align:left;margin-left:270.3pt;margin-top:-42.7pt;width:210.35pt;height:39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" filled="f" stroked="f" strokeweight=".5pt">
                <v:textbox>
                  <w:txbxContent>
                    <w:p w14:paraId="792B15E7" w14:textId="3E8B2968" w:rsidR="003A2CE9" w:rsidRPr="000045F0" w:rsidRDefault="00151ED9" w:rsidP="003A2CE9">
                      <w:pPr>
                        <w:spacing w:after="0" w:line="240" w:lineRule="auto"/>
                        <w:contextualSpacing/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</w:rPr>
                      </w:pPr>
                      <w:r w:rsidRPr="000045F0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  <w:cs/>
                        </w:rPr>
                        <w:t xml:space="preserve">ใช้ </w:t>
                      </w:r>
                      <w:r w:rsidR="000045F0" w:rsidRPr="000045F0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</w:rPr>
                        <w:t xml:space="preserve">TH </w:t>
                      </w:r>
                      <w:proofErr w:type="spellStart"/>
                      <w:r w:rsidR="000045F0" w:rsidRPr="000045F0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</w:rPr>
                        <w:t>SarabunPSK</w:t>
                      </w:r>
                      <w:proofErr w:type="spellEnd"/>
                      <w:r w:rsidR="001C1ED4" w:rsidRPr="000045F0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</w:rPr>
                        <w:t xml:space="preserve"> </w:t>
                      </w:r>
                      <w:r w:rsidR="001C1ED4" w:rsidRPr="000045F0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  <w:cs/>
                        </w:rPr>
                        <w:t xml:space="preserve">ขนาด 16 </w:t>
                      </w:r>
                      <w:r w:rsidR="003A2CE9" w:rsidRPr="000045F0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  <w:cs/>
                        </w:rPr>
                        <w:t>ทั้งหมด</w:t>
                      </w:r>
                    </w:p>
                  </w:txbxContent>
                </v:textbox>
              </v:shape>
            </w:pict>
          </mc:Fallback>
        </mc:AlternateContent>
      </w:r>
      <w:r w:rsidR="007F6966" w:rsidRPr="000045F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094308" wp14:editId="5C25EFE2">
                <wp:simplePos x="0" y="0"/>
                <wp:positionH relativeFrom="column">
                  <wp:posOffset>2791377</wp:posOffset>
                </wp:positionH>
                <wp:positionV relativeFrom="paragraph">
                  <wp:posOffset>-653940</wp:posOffset>
                </wp:positionV>
                <wp:extent cx="0" cy="662830"/>
                <wp:effectExtent l="76200" t="38100" r="76200" b="6159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28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8831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19.8pt;margin-top:-51.5pt;width:0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" strokecolor="red" strokeweight=".5pt">
                <v:stroke startarrow="block" endarrow="block" joinstyle="miter"/>
              </v:shape>
            </w:pict>
          </mc:Fallback>
        </mc:AlternateContent>
      </w:r>
      <w:r w:rsidR="00962815">
        <w:rPr>
          <w:rFonts w:ascii="TH SarabunPSK" w:hAnsi="TH SarabunPSK" w:cs="TH SarabunPSK"/>
          <w:b/>
          <w:bCs/>
          <w:sz w:val="32"/>
          <w:szCs w:val="32"/>
        </w:rPr>
        <w:t>…………………………………</w:t>
      </w:r>
      <w:r w:rsidR="00962815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ชื่อหัวข้อภาษาไทย</w:t>
      </w:r>
      <w:r w:rsidR="00962815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</w:t>
      </w:r>
    </w:p>
    <w:p w14:paraId="229B23BF" w14:textId="63A68A15" w:rsidR="00962815" w:rsidRPr="000045F0" w:rsidRDefault="00962815" w:rsidP="0096281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………………………………………………………………….</w:t>
      </w:r>
    </w:p>
    <w:p w14:paraId="13E32A1A" w14:textId="768342DF" w:rsidR="009C7AAE" w:rsidRDefault="00962815" w:rsidP="0096281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ชื่อหัวข้อภาษาอังกฤษ</w:t>
      </w: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</w:t>
      </w:r>
    </w:p>
    <w:p w14:paraId="6BD3471C" w14:textId="19720244" w:rsidR="00962815" w:rsidRDefault="00962815" w:rsidP="0096281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……………………………………………………………………………..</w:t>
      </w:r>
    </w:p>
    <w:p w14:paraId="350942DF" w14:textId="6B57B87B" w:rsidR="00C734B2" w:rsidRPr="000045F0" w:rsidRDefault="00EF1760" w:rsidP="003A2CE9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0045F0">
        <w:rPr>
          <w:rFonts w:ascii="TH SarabunPSK" w:hAnsi="TH SarabunPSK" w:cs="TH SarabunPSK"/>
          <w:b/>
          <w:bCs/>
          <w:sz w:val="32"/>
          <w:szCs w:val="32"/>
          <w:cs/>
        </w:rPr>
        <w:t>ชื่อ-นามสกุล</w:t>
      </w:r>
      <w:r w:rsidR="00A20B1B" w:rsidRPr="000045F0">
        <w:rPr>
          <w:rFonts w:ascii="TH SarabunPSK" w:hAnsi="TH SarabunPSK" w:cs="TH SarabunPSK"/>
          <w:sz w:val="32"/>
          <w:szCs w:val="32"/>
          <w:cs/>
        </w:rPr>
        <w:tab/>
      </w:r>
      <w:r w:rsidR="003320D7" w:rsidRPr="000045F0">
        <w:rPr>
          <w:rFonts w:ascii="TH SarabunPSK" w:hAnsi="TH SarabunPSK" w:cs="TH SarabunPSK"/>
          <w:sz w:val="32"/>
          <w:szCs w:val="32"/>
          <w:cs/>
        </w:rPr>
        <w:tab/>
      </w:r>
      <w:r w:rsidR="003320D7" w:rsidRPr="000045F0">
        <w:rPr>
          <w:rFonts w:ascii="TH SarabunPSK" w:hAnsi="TH SarabunPSK" w:cs="TH SarabunPSK"/>
          <w:sz w:val="32"/>
          <w:szCs w:val="32"/>
          <w:cs/>
        </w:rPr>
        <w:tab/>
      </w:r>
      <w:r w:rsidR="00FF6CC3" w:rsidRPr="000045F0">
        <w:rPr>
          <w:rFonts w:ascii="TH SarabunPSK" w:hAnsi="TH SarabunPSK" w:cs="TH SarabunPSK"/>
          <w:sz w:val="32"/>
          <w:szCs w:val="32"/>
          <w:cs/>
        </w:rPr>
        <w:t>นางสาว</w:t>
      </w:r>
      <w:r w:rsidR="00962815">
        <w:rPr>
          <w:rFonts w:ascii="TH SarabunPSK" w:hAnsi="TH SarabunPSK" w:cs="TH SarabunPSK"/>
          <w:sz w:val="32"/>
          <w:szCs w:val="32"/>
        </w:rPr>
        <w:t>/</w:t>
      </w:r>
      <w:r w:rsidR="00962815">
        <w:rPr>
          <w:rFonts w:ascii="TH SarabunPSK" w:hAnsi="TH SarabunPSK" w:cs="TH SarabunPSK" w:hint="cs"/>
          <w:sz w:val="32"/>
          <w:szCs w:val="32"/>
          <w:cs/>
        </w:rPr>
        <w:t>นาย</w:t>
      </w:r>
      <w:r w:rsidR="00962815">
        <w:rPr>
          <w:rFonts w:ascii="TH SarabunPSK" w:hAnsi="TH SarabunPSK" w:cs="TH SarabunPSK"/>
          <w:sz w:val="32"/>
          <w:szCs w:val="32"/>
        </w:rPr>
        <w:t>/</w:t>
      </w:r>
      <w:r w:rsidR="00962815">
        <w:rPr>
          <w:rFonts w:ascii="TH SarabunPSK" w:hAnsi="TH SarabunPSK" w:cs="TH SarabunPSK" w:hint="cs"/>
          <w:sz w:val="32"/>
          <w:szCs w:val="32"/>
          <w:cs/>
        </w:rPr>
        <w:t>นาง</w:t>
      </w:r>
      <w:r w:rsidR="00962815">
        <w:rPr>
          <w:rFonts w:ascii="TH SarabunPSK" w:hAnsi="TH SarabunPSK" w:cs="TH SarabunPSK"/>
          <w:sz w:val="32"/>
          <w:szCs w:val="32"/>
          <w:cs/>
        </w:rPr>
        <w:tab/>
      </w:r>
      <w:r w:rsidR="00FF6CC3" w:rsidRPr="000045F0">
        <w:rPr>
          <w:rFonts w:ascii="TH SarabunPSK" w:hAnsi="TH SarabunPSK" w:cs="TH SarabunPSK"/>
          <w:sz w:val="32"/>
          <w:szCs w:val="32"/>
          <w:cs/>
        </w:rPr>
        <w:t xml:space="preserve"> รหัสนักศึกษา </w:t>
      </w:r>
    </w:p>
    <w:p w14:paraId="350942E2" w14:textId="749037EC" w:rsidR="00C734B2" w:rsidRPr="000045F0" w:rsidRDefault="003320D7" w:rsidP="003320D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045F0">
        <w:rPr>
          <w:rFonts w:ascii="TH SarabunPSK" w:hAnsi="TH SarabunPSK" w:cs="TH SarabunPSK"/>
          <w:b/>
          <w:bCs/>
          <w:sz w:val="32"/>
          <w:szCs w:val="32"/>
          <w:cs/>
        </w:rPr>
        <w:t>คณะกรรมการที่ปรึกษา</w:t>
      </w:r>
      <w:r w:rsidRPr="000045F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045F0">
        <w:rPr>
          <w:rFonts w:ascii="TH SarabunPSK" w:hAnsi="TH SarabunPSK" w:cs="TH SarabunPSK"/>
          <w:sz w:val="32"/>
          <w:szCs w:val="32"/>
        </w:rPr>
        <w:tab/>
      </w:r>
      <w:r w:rsidR="000045F0">
        <w:rPr>
          <w:rFonts w:ascii="TH SarabunPSK" w:hAnsi="TH SarabunPSK" w:cs="TH SarabunPSK"/>
          <w:sz w:val="32"/>
          <w:szCs w:val="32"/>
        </w:rPr>
        <w:t>…………………………………………….</w:t>
      </w:r>
      <w:r w:rsidR="007C43C1" w:rsidRPr="000045F0">
        <w:rPr>
          <w:rFonts w:ascii="TH SarabunPSK" w:hAnsi="TH SarabunPSK" w:cs="TH SarabunPSK"/>
          <w:sz w:val="32"/>
          <w:szCs w:val="32"/>
          <w:cs/>
        </w:rPr>
        <w:tab/>
        <w:t>อาจารย์ที่ปรึกษาหลัก</w:t>
      </w:r>
    </w:p>
    <w:p w14:paraId="5103E7E8" w14:textId="7DC99610" w:rsidR="007C43C1" w:rsidRPr="000045F0" w:rsidRDefault="007C43C1" w:rsidP="003320D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045F0">
        <w:rPr>
          <w:rFonts w:ascii="TH SarabunPSK" w:hAnsi="TH SarabunPSK" w:cs="TH SarabunPSK"/>
          <w:sz w:val="32"/>
          <w:szCs w:val="32"/>
          <w:cs/>
        </w:rPr>
        <w:tab/>
      </w:r>
      <w:r w:rsidRPr="000045F0">
        <w:rPr>
          <w:rFonts w:ascii="TH SarabunPSK" w:hAnsi="TH SarabunPSK" w:cs="TH SarabunPSK"/>
          <w:sz w:val="32"/>
          <w:szCs w:val="32"/>
          <w:cs/>
        </w:rPr>
        <w:tab/>
      </w:r>
      <w:r w:rsidRPr="000045F0">
        <w:rPr>
          <w:rFonts w:ascii="TH SarabunPSK" w:hAnsi="TH SarabunPSK" w:cs="TH SarabunPSK"/>
          <w:sz w:val="32"/>
          <w:szCs w:val="32"/>
          <w:cs/>
        </w:rPr>
        <w:tab/>
      </w:r>
      <w:r w:rsidRPr="000045F0">
        <w:rPr>
          <w:rFonts w:ascii="TH SarabunPSK" w:hAnsi="TH SarabunPSK" w:cs="TH SarabunPSK"/>
          <w:sz w:val="32"/>
          <w:szCs w:val="32"/>
          <w:cs/>
        </w:rPr>
        <w:tab/>
      </w:r>
      <w:r w:rsidR="000045F0">
        <w:rPr>
          <w:rFonts w:ascii="TH SarabunPSK" w:hAnsi="TH SarabunPSK" w:cs="TH SarabunPSK"/>
          <w:sz w:val="32"/>
          <w:szCs w:val="32"/>
        </w:rPr>
        <w:t>…………………………………………….</w:t>
      </w:r>
      <w:r w:rsidRPr="000045F0">
        <w:rPr>
          <w:rFonts w:ascii="TH SarabunPSK" w:hAnsi="TH SarabunPSK" w:cs="TH SarabunPSK"/>
          <w:sz w:val="32"/>
          <w:szCs w:val="32"/>
          <w:cs/>
        </w:rPr>
        <w:tab/>
        <w:t>อาจารย์ที่ปรึกษาร่วม</w:t>
      </w:r>
    </w:p>
    <w:p w14:paraId="13400231" w14:textId="3862AC55" w:rsidR="007C43C1" w:rsidRPr="000045F0" w:rsidRDefault="007C43C1" w:rsidP="003320D7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14:paraId="350942E3" w14:textId="0121B5E8" w:rsidR="00C734B2" w:rsidRPr="000045F0" w:rsidRDefault="00C734B2" w:rsidP="00C734B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045F0">
        <w:rPr>
          <w:rFonts w:ascii="TH SarabunPSK" w:hAnsi="TH SarabunPSK" w:cs="TH SarabunPSK"/>
          <w:b/>
          <w:bCs/>
          <w:sz w:val="32"/>
          <w:szCs w:val="32"/>
          <w:cs/>
        </w:rPr>
        <w:t>บทคัดย</w:t>
      </w:r>
      <w:r w:rsidR="001A7120" w:rsidRPr="000045F0">
        <w:rPr>
          <w:rFonts w:ascii="TH SarabunPSK" w:hAnsi="TH SarabunPSK" w:cs="TH SarabunPSK"/>
          <w:b/>
          <w:bCs/>
          <w:sz w:val="32"/>
          <w:szCs w:val="32"/>
          <w:cs/>
        </w:rPr>
        <w:t>่</w:t>
      </w:r>
      <w:r w:rsidRPr="000045F0">
        <w:rPr>
          <w:rFonts w:ascii="TH SarabunPSK" w:hAnsi="TH SarabunPSK" w:cs="TH SarabunPSK"/>
          <w:b/>
          <w:bCs/>
          <w:sz w:val="32"/>
          <w:szCs w:val="32"/>
          <w:cs/>
        </w:rPr>
        <w:t>อ</w:t>
      </w:r>
    </w:p>
    <w:p w14:paraId="0E32FBF1" w14:textId="76B364FC" w:rsidR="002F33CF" w:rsidRPr="000045F0" w:rsidRDefault="002F33CF" w:rsidP="00C734B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FC0FABA" w14:textId="77E12B52" w:rsidR="00230BB1" w:rsidRPr="000045F0" w:rsidRDefault="000045F0" w:rsidP="00A20B1B">
      <w:pPr>
        <w:pStyle w:val="ListParagraph"/>
        <w:numPr>
          <w:ilvl w:val="0"/>
          <w:numId w:val="4"/>
        </w:numPr>
        <w:spacing w:after="0" w:line="240" w:lineRule="auto"/>
        <w:ind w:left="284" w:hanging="284"/>
        <w:rPr>
          <w:rFonts w:ascii="TH SarabunPSK" w:hAnsi="TH SarabunPSK" w:cs="TH SarabunPSK"/>
          <w:b/>
          <w:bCs/>
          <w:sz w:val="32"/>
          <w:szCs w:val="32"/>
        </w:rPr>
      </w:pPr>
      <w:r w:rsidRPr="000045F0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03EF51A" wp14:editId="37E4508A">
                <wp:simplePos x="0" y="0"/>
                <wp:positionH relativeFrom="column">
                  <wp:posOffset>-39094</wp:posOffset>
                </wp:positionH>
                <wp:positionV relativeFrom="paragraph">
                  <wp:posOffset>167861</wp:posOffset>
                </wp:positionV>
                <wp:extent cx="713232" cy="316992"/>
                <wp:effectExtent l="0" t="0" r="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232" cy="3169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0F6582" w14:textId="1F1FEA5A" w:rsidR="000045F0" w:rsidRPr="00CD0679" w:rsidRDefault="000045F0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D067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>1  Tab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3EF51A" id="Text Box 3" o:spid="_x0000_s1028" type="#_x0000_t202" style="position:absolute;left:0;text-align:left;margin-left:-3.1pt;margin-top:13.2pt;width:56.15pt;height:24.9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" filled="f" stroked="f" strokeweight=".5pt">
                <v:textbox>
                  <w:txbxContent>
                    <w:p w14:paraId="370F6582" w14:textId="1F1FEA5A" w:rsidR="000045F0" w:rsidRPr="00CD0679" w:rsidRDefault="000045F0">
                      <w:pPr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</w:pPr>
                      <w:proofErr w:type="gramStart"/>
                      <w:r w:rsidRPr="00CD067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>1  Tab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30BB1" w:rsidRPr="000045F0">
        <w:rPr>
          <w:rFonts w:ascii="TH SarabunPSK" w:hAnsi="TH SarabunPSK" w:cs="TH SarabunPSK"/>
          <w:b/>
          <w:bCs/>
          <w:sz w:val="32"/>
          <w:szCs w:val="32"/>
          <w:cs/>
        </w:rPr>
        <w:t>ความสำคัญ และช่องว่างงานวิจัย</w:t>
      </w:r>
    </w:p>
    <w:p w14:paraId="09FBD481" w14:textId="0E812261" w:rsidR="00230BB1" w:rsidRDefault="000045F0" w:rsidP="00230BB1">
      <w:pPr>
        <w:pStyle w:val="ListParagraph"/>
        <w:spacing w:after="0" w:line="240" w:lineRule="auto"/>
        <w:ind w:left="0" w:firstLine="720"/>
        <w:rPr>
          <w:rFonts w:ascii="TH SarabunPSK" w:hAnsi="TH SarabunPSK" w:cs="TH SarabunPSK"/>
          <w:sz w:val="32"/>
          <w:szCs w:val="32"/>
        </w:rPr>
      </w:pPr>
      <w:r w:rsidRPr="000045F0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C412A69" wp14:editId="3412DF7A">
                <wp:simplePos x="0" y="0"/>
                <wp:positionH relativeFrom="column">
                  <wp:posOffset>5892800</wp:posOffset>
                </wp:positionH>
                <wp:positionV relativeFrom="paragraph">
                  <wp:posOffset>601428</wp:posOffset>
                </wp:positionV>
                <wp:extent cx="713232" cy="316992"/>
                <wp:effectExtent l="0" t="0" r="0" b="698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232" cy="3169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87A849" w14:textId="77777777" w:rsidR="008E4171" w:rsidRPr="00CD0679" w:rsidRDefault="008E4171" w:rsidP="008E4171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D067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2.5 </w:t>
                            </w:r>
                            <w:r w:rsidRPr="00CD067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412A69" id="Text Box 17" o:spid="_x0000_s1029" type="#_x0000_t202" style="position:absolute;left:0;text-align:left;margin-left:464pt;margin-top:47.35pt;width:56.15pt;height:24.9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" filled="f" stroked="f" strokeweight=".5pt">
                <v:textbox>
                  <w:txbxContent>
                    <w:p w14:paraId="0E87A849" w14:textId="77777777" w:rsidR="008E4171" w:rsidRPr="00CD0679" w:rsidRDefault="008E4171" w:rsidP="008E4171">
                      <w:pPr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</w:pPr>
                      <w:r w:rsidRPr="00CD067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 xml:space="preserve">2.5 </w:t>
                      </w:r>
                      <w:r w:rsidRPr="00CD067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Pr="000045F0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64F25F5" wp14:editId="4E5DFFAB">
                <wp:simplePos x="0" y="0"/>
                <wp:positionH relativeFrom="column">
                  <wp:posOffset>-752895</wp:posOffset>
                </wp:positionH>
                <wp:positionV relativeFrom="paragraph">
                  <wp:posOffset>677908</wp:posOffset>
                </wp:positionV>
                <wp:extent cx="713232" cy="316992"/>
                <wp:effectExtent l="0" t="0" r="0" b="698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232" cy="3169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188363" w14:textId="77777777" w:rsidR="008E4171" w:rsidRPr="00CD0679" w:rsidRDefault="008E4171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D067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2.5 </w:t>
                            </w:r>
                            <w:r w:rsidRPr="00CD067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4F25F5" id="Text Box 16" o:spid="_x0000_s1030" type="#_x0000_t202" style="position:absolute;left:0;text-align:left;margin-left:-59.3pt;margin-top:53.4pt;width:56.15pt;height:24.9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" filled="f" stroked="f" strokeweight=".5pt">
                <v:textbox>
                  <w:txbxContent>
                    <w:p w14:paraId="73188363" w14:textId="77777777" w:rsidR="008E4171" w:rsidRPr="00CD0679" w:rsidRDefault="008E4171">
                      <w:pPr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</w:pPr>
                      <w:r w:rsidRPr="00CD067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 xml:space="preserve">2.5 </w:t>
                      </w:r>
                      <w:r w:rsidRPr="00CD067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230BB1" w:rsidRPr="000045F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</w:t>
      </w:r>
      <w:r w:rsidR="00230BB1" w:rsidRPr="000045F0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1093DF" w14:textId="119745EC" w:rsidR="000045F0" w:rsidRPr="00CD0679" w:rsidRDefault="00CD0679" w:rsidP="00230BB1">
      <w:pPr>
        <w:pStyle w:val="ListParagraph"/>
        <w:spacing w:after="0" w:line="240" w:lineRule="auto"/>
        <w:ind w:left="0" w:firstLine="720"/>
        <w:rPr>
          <w:rFonts w:ascii="TH SarabunPSK" w:hAnsi="TH SarabunPSK" w:cs="TH SarabunPSK"/>
          <w:color w:val="FF0000"/>
          <w:sz w:val="32"/>
          <w:szCs w:val="32"/>
        </w:rPr>
      </w:pPr>
      <w:r w:rsidRPr="00CD0679">
        <w:rPr>
          <w:rFonts w:ascii="TH SarabunPSK" w:hAnsi="TH SarabunPSK" w:cs="TH SarabunPSK"/>
          <w:color w:val="FF0000"/>
          <w:sz w:val="32"/>
          <w:szCs w:val="32"/>
        </w:rPr>
        <w:t>1 Enter</w:t>
      </w:r>
    </w:p>
    <w:p w14:paraId="372B9E3E" w14:textId="6612FB1C" w:rsidR="00230BB1" w:rsidRPr="000045F0" w:rsidRDefault="008E4171" w:rsidP="00A20B1B">
      <w:pPr>
        <w:pStyle w:val="ListParagraph"/>
        <w:numPr>
          <w:ilvl w:val="0"/>
          <w:numId w:val="4"/>
        </w:numPr>
        <w:spacing w:after="0" w:line="240" w:lineRule="auto"/>
        <w:ind w:left="284" w:hanging="284"/>
        <w:rPr>
          <w:rFonts w:ascii="TH SarabunPSK" w:hAnsi="TH SarabunPSK" w:cs="TH SarabunPSK"/>
          <w:b/>
          <w:bCs/>
          <w:sz w:val="32"/>
          <w:szCs w:val="32"/>
        </w:rPr>
      </w:pPr>
      <w:r w:rsidRPr="000045F0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8A91423" wp14:editId="4FA6998B">
                <wp:simplePos x="0" y="0"/>
                <wp:positionH relativeFrom="column">
                  <wp:posOffset>-817880</wp:posOffset>
                </wp:positionH>
                <wp:positionV relativeFrom="paragraph">
                  <wp:posOffset>306070</wp:posOffset>
                </wp:positionV>
                <wp:extent cx="781050" cy="0"/>
                <wp:effectExtent l="38100" t="76200" r="19050" b="95250"/>
                <wp:wrapNone/>
                <wp:docPr id="14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33EC7" id="Straight Arrow Connector 1" o:spid="_x0000_s1026" type="#_x0000_t32" style="position:absolute;margin-left:-64.4pt;margin-top:24.1pt;width:61.5pt;height:0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" strokecolor="red" strokeweight=".5pt">
                <v:stroke startarrow="block" endarrow="block" joinstyle="miter"/>
              </v:shape>
            </w:pict>
          </mc:Fallback>
        </mc:AlternateContent>
      </w:r>
      <w:r w:rsidR="00230BB1" w:rsidRPr="000045F0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</w:p>
    <w:p w14:paraId="1F6275B9" w14:textId="6C3545B6" w:rsidR="00230BB1" w:rsidRDefault="008E4171" w:rsidP="00230BB1">
      <w:pPr>
        <w:pStyle w:val="ListParagraph"/>
        <w:spacing w:after="0" w:line="240" w:lineRule="auto"/>
        <w:ind w:left="0" w:firstLine="720"/>
        <w:rPr>
          <w:rFonts w:ascii="TH SarabunPSK" w:hAnsi="TH SarabunPSK" w:cs="TH SarabunPSK"/>
          <w:sz w:val="32"/>
          <w:szCs w:val="32"/>
        </w:rPr>
      </w:pPr>
      <w:r w:rsidRPr="000045F0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177CFCB" wp14:editId="3851BEAB">
                <wp:simplePos x="0" y="0"/>
                <wp:positionH relativeFrom="column">
                  <wp:posOffset>5765800</wp:posOffset>
                </wp:positionH>
                <wp:positionV relativeFrom="paragraph">
                  <wp:posOffset>29845</wp:posOffset>
                </wp:positionV>
                <wp:extent cx="781050" cy="0"/>
                <wp:effectExtent l="38100" t="76200" r="19050" b="95250"/>
                <wp:wrapNone/>
                <wp:docPr id="15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C1D6B" id="Straight Arrow Connector 1" o:spid="_x0000_s1026" type="#_x0000_t32" style="position:absolute;margin-left:454pt;margin-top:2.35pt;width:61.5pt;height:0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" strokecolor="red" strokeweight=".5pt">
                <v:stroke startarrow="block" endarrow="block" joinstyle="miter"/>
              </v:shape>
            </w:pict>
          </mc:Fallback>
        </mc:AlternateContent>
      </w:r>
      <w:r w:rsidR="00230BB1" w:rsidRPr="000045F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</w:t>
      </w:r>
      <w:r w:rsidR="00230BB1" w:rsidRPr="000045F0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C03D78" w14:textId="77777777" w:rsidR="000045F0" w:rsidRPr="000045F0" w:rsidRDefault="000045F0" w:rsidP="00230BB1">
      <w:pPr>
        <w:pStyle w:val="ListParagraph"/>
        <w:spacing w:after="0" w:line="240" w:lineRule="auto"/>
        <w:ind w:left="0" w:firstLine="720"/>
        <w:rPr>
          <w:rFonts w:ascii="TH SarabunPSK" w:hAnsi="TH SarabunPSK" w:cs="TH SarabunPSK"/>
          <w:sz w:val="32"/>
          <w:szCs w:val="32"/>
        </w:rPr>
      </w:pPr>
    </w:p>
    <w:p w14:paraId="1DDF7F26" w14:textId="628912BC" w:rsidR="00230BB1" w:rsidRPr="000045F0" w:rsidRDefault="00230BB1" w:rsidP="00A20B1B">
      <w:pPr>
        <w:pStyle w:val="ListParagraph"/>
        <w:numPr>
          <w:ilvl w:val="0"/>
          <w:numId w:val="4"/>
        </w:numPr>
        <w:spacing w:after="0" w:line="240" w:lineRule="auto"/>
        <w:ind w:left="284" w:hanging="284"/>
        <w:rPr>
          <w:rFonts w:ascii="TH SarabunPSK" w:hAnsi="TH SarabunPSK" w:cs="TH SarabunPSK"/>
          <w:b/>
          <w:bCs/>
          <w:sz w:val="32"/>
          <w:szCs w:val="32"/>
        </w:rPr>
      </w:pPr>
      <w:r w:rsidRPr="000045F0">
        <w:rPr>
          <w:rFonts w:ascii="TH SarabunPSK" w:hAnsi="TH SarabunPSK" w:cs="TH SarabunPSK"/>
          <w:b/>
          <w:bCs/>
          <w:sz w:val="32"/>
          <w:szCs w:val="32"/>
          <w:cs/>
        </w:rPr>
        <w:t>วิธีการศึกษา</w:t>
      </w:r>
    </w:p>
    <w:p w14:paraId="782B055F" w14:textId="1241C577" w:rsidR="00230BB1" w:rsidRPr="00962815" w:rsidRDefault="00230BB1" w:rsidP="00962815">
      <w:pPr>
        <w:pStyle w:val="ListParagraph"/>
        <w:spacing w:after="0" w:line="240" w:lineRule="auto"/>
        <w:ind w:left="0" w:firstLine="720"/>
        <w:rPr>
          <w:rFonts w:ascii="TH SarabunPSK" w:hAnsi="TH SarabunPSK" w:cs="TH SarabunPSK"/>
          <w:sz w:val="32"/>
          <w:szCs w:val="32"/>
        </w:rPr>
      </w:pPr>
      <w:r w:rsidRPr="000045F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</w:t>
      </w:r>
      <w:r w:rsidRPr="000045F0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045F0" w:rsidRPr="000045F0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6B3834F" wp14:editId="6DFF0149">
                <wp:simplePos x="0" y="0"/>
                <wp:positionH relativeFrom="column">
                  <wp:posOffset>3070335</wp:posOffset>
                </wp:positionH>
                <wp:positionV relativeFrom="paragraph">
                  <wp:posOffset>3446698</wp:posOffset>
                </wp:positionV>
                <wp:extent cx="1784350" cy="890905"/>
                <wp:effectExtent l="0" t="0" r="0" b="444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350" cy="890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63CE38" w14:textId="77777777" w:rsidR="008E4171" w:rsidRPr="000045F0" w:rsidRDefault="008E4171" w:rsidP="008E4171">
                            <w:pPr>
                              <w:spacing w:after="0" w:line="240" w:lineRule="auto"/>
                              <w:contextualSpacing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0045F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  <w:cs/>
                              </w:rPr>
                              <w:t xml:space="preserve">เลขหน้าใช้ขนาดตัวอักษร </w:t>
                            </w:r>
                          </w:p>
                          <w:p w14:paraId="1F4786E4" w14:textId="7E1922D0" w:rsidR="008E4171" w:rsidRPr="000045F0" w:rsidRDefault="000045F0" w:rsidP="008E4171">
                            <w:pPr>
                              <w:spacing w:after="0" w:line="240" w:lineRule="auto"/>
                              <w:contextualSpacing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0045F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 xml:space="preserve">TH </w:t>
                            </w:r>
                            <w:proofErr w:type="spellStart"/>
                            <w:r w:rsidRPr="000045F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>SarabunPSK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E4171" w:rsidRPr="000045F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2"/>
                                <w:szCs w:val="32"/>
                                <w:cs/>
                              </w:rPr>
                              <w:t xml:space="preserve">ขนาด 16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3834F" id="Text Box 21" o:spid="_x0000_s1031" type="#_x0000_t202" style="position:absolute;left:0;text-align:left;margin-left:241.75pt;margin-top:271.4pt;width:140.5pt;height:70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" filled="f" stroked="f" strokeweight=".5pt">
                <v:textbox>
                  <w:txbxContent>
                    <w:p w14:paraId="0E63CE38" w14:textId="77777777" w:rsidR="008E4171" w:rsidRPr="000045F0" w:rsidRDefault="008E4171" w:rsidP="008E4171">
                      <w:pPr>
                        <w:spacing w:after="0" w:line="240" w:lineRule="auto"/>
                        <w:contextualSpacing/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</w:rPr>
                      </w:pPr>
                      <w:r w:rsidRPr="000045F0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  <w:cs/>
                        </w:rPr>
                        <w:t xml:space="preserve">เลขหน้าใช้ขนาดตัวอักษร </w:t>
                      </w:r>
                    </w:p>
                    <w:p w14:paraId="1F4786E4" w14:textId="7E1922D0" w:rsidR="008E4171" w:rsidRPr="000045F0" w:rsidRDefault="000045F0" w:rsidP="008E4171">
                      <w:pPr>
                        <w:spacing w:after="0" w:line="240" w:lineRule="auto"/>
                        <w:contextualSpacing/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</w:rPr>
                      </w:pPr>
                      <w:r w:rsidRPr="000045F0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</w:rPr>
                        <w:t xml:space="preserve">TH </w:t>
                      </w:r>
                      <w:proofErr w:type="spellStart"/>
                      <w:r w:rsidRPr="000045F0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</w:rPr>
                        <w:t>SarabunPSK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</w:rPr>
                        <w:t xml:space="preserve"> </w:t>
                      </w:r>
                      <w:r w:rsidR="008E4171" w:rsidRPr="000045F0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2"/>
                          <w:szCs w:val="32"/>
                          <w:cs/>
                        </w:rPr>
                        <w:t xml:space="preserve">ขนาด 16 </w:t>
                      </w:r>
                    </w:p>
                  </w:txbxContent>
                </v:textbox>
              </v:shape>
            </w:pict>
          </mc:Fallback>
        </mc:AlternateContent>
      </w:r>
      <w:r w:rsidR="000045F0" w:rsidRPr="000045F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53893C8" wp14:editId="501A20B2">
                <wp:simplePos x="0" y="0"/>
                <wp:positionH relativeFrom="column">
                  <wp:posOffset>3014980</wp:posOffset>
                </wp:positionH>
                <wp:positionV relativeFrom="paragraph">
                  <wp:posOffset>4017507</wp:posOffset>
                </wp:positionV>
                <wp:extent cx="713232" cy="316992"/>
                <wp:effectExtent l="0" t="0" r="0" b="698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232" cy="3169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5F9AD2" w14:textId="77777777" w:rsidR="00A20B1B" w:rsidRPr="003E0A70" w:rsidRDefault="00A20B1B" w:rsidP="008E4171">
                            <w:pPr>
                              <w:rPr>
                                <w:rFonts w:asciiTheme="majorBidi" w:hAnsiTheme="majorBidi" w:cstheme="majorBidi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E0A70">
                              <w:rPr>
                                <w:rFonts w:asciiTheme="majorBidi" w:hAnsiTheme="majorBidi" w:cstheme="maj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2.5 </w:t>
                            </w:r>
                            <w:r w:rsidRPr="003E0A70">
                              <w:rPr>
                                <w:rFonts w:asciiTheme="majorBidi" w:hAnsiTheme="majorBidi" w:cstheme="majorBidi"/>
                                <w:color w:val="FF0000"/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3893C8" id="Text Box 25" o:spid="_x0000_s1032" type="#_x0000_t202" style="position:absolute;left:0;text-align:left;margin-left:237.4pt;margin-top:316.35pt;width:56.15pt;height:24.9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" filled="f" stroked="f" strokeweight=".5pt">
                <v:textbox>
                  <w:txbxContent>
                    <w:p w14:paraId="7E5F9AD2" w14:textId="77777777" w:rsidR="00A20B1B" w:rsidRPr="003E0A70" w:rsidRDefault="00A20B1B" w:rsidP="008E4171">
                      <w:pPr>
                        <w:rPr>
                          <w:rFonts w:asciiTheme="majorBidi" w:hAnsiTheme="majorBidi" w:cstheme="majorBidi"/>
                          <w:color w:val="FF0000"/>
                          <w:sz w:val="32"/>
                          <w:szCs w:val="32"/>
                        </w:rPr>
                      </w:pPr>
                      <w:r w:rsidRPr="003E0A70">
                        <w:rPr>
                          <w:rFonts w:asciiTheme="majorBidi" w:hAnsiTheme="majorBidi" w:cstheme="majorBidi"/>
                          <w:color w:val="FF0000"/>
                          <w:sz w:val="32"/>
                          <w:szCs w:val="32"/>
                          <w:cs/>
                        </w:rPr>
                        <w:t xml:space="preserve">2.5 </w:t>
                      </w:r>
                      <w:r w:rsidRPr="003E0A70">
                        <w:rPr>
                          <w:rFonts w:asciiTheme="majorBidi" w:hAnsiTheme="majorBidi" w:cstheme="majorBidi"/>
                          <w:color w:val="FF0000"/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0045F0" w:rsidRPr="000045F0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C73FC16" wp14:editId="3D218EE4">
                <wp:simplePos x="0" y="0"/>
                <wp:positionH relativeFrom="column">
                  <wp:posOffset>2865258</wp:posOffset>
                </wp:positionH>
                <wp:positionV relativeFrom="paragraph">
                  <wp:posOffset>3857100</wp:posOffset>
                </wp:positionV>
                <wp:extent cx="0" cy="662830"/>
                <wp:effectExtent l="76200" t="38100" r="76200" b="61595"/>
                <wp:wrapNone/>
                <wp:docPr id="24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28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2A69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25.6pt;margin-top:303.7pt;width:0;height:52.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" strokecolor="red" strokeweight=".5pt">
                <v:stroke startarrow="block" endarrow="block" joinstyle="miter"/>
              </v:shape>
            </w:pict>
          </mc:Fallback>
        </mc:AlternateContent>
      </w:r>
      <w:r w:rsidR="008E4171" w:rsidRPr="000045F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EF4EB9C" wp14:editId="3A28F943">
                <wp:simplePos x="0" y="0"/>
                <wp:positionH relativeFrom="column">
                  <wp:posOffset>-217524</wp:posOffset>
                </wp:positionH>
                <wp:positionV relativeFrom="paragraph">
                  <wp:posOffset>1931051</wp:posOffset>
                </wp:positionV>
                <wp:extent cx="2517494" cy="37039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7494" cy="370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3236EE" w14:textId="77777777" w:rsidR="008E4171" w:rsidRDefault="008E41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4EB9C" id="Text Box 13" o:spid="_x0000_s1033" type="#_x0000_t202" style="position:absolute;left:0;text-align:left;margin-left:-17.15pt;margin-top:152.05pt;width:198.25pt;height:29.1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" fillcolor="white [3201]" stroked="f" strokeweight=".5pt">
                <v:textbox>
                  <w:txbxContent>
                    <w:p w14:paraId="6E3236EE" w14:textId="77777777" w:rsidR="008E4171" w:rsidRDefault="008E4171"/>
                  </w:txbxContent>
                </v:textbox>
              </v:shape>
            </w:pict>
          </mc:Fallback>
        </mc:AlternateContent>
      </w:r>
    </w:p>
    <w:sectPr w:rsidR="00230BB1" w:rsidRPr="00962815" w:rsidSect="00A47F82">
      <w:footerReference w:type="default" r:id="rId8"/>
      <w:pgSz w:w="11906" w:h="16838" w:code="9"/>
      <w:pgMar w:top="1418" w:right="1418" w:bottom="1985" w:left="1418" w:header="567" w:footer="14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437B0" w14:textId="77777777" w:rsidR="00FC30D2" w:rsidRDefault="00FC30D2" w:rsidP="00396149">
      <w:pPr>
        <w:spacing w:after="0" w:line="240" w:lineRule="auto"/>
      </w:pPr>
      <w:r>
        <w:separator/>
      </w:r>
    </w:p>
  </w:endnote>
  <w:endnote w:type="continuationSeparator" w:id="0">
    <w:p w14:paraId="0916C425" w14:textId="77777777" w:rsidR="00FC30D2" w:rsidRDefault="00FC30D2" w:rsidP="003961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Bidi" w:hAnsiTheme="majorBidi" w:cstheme="majorBidi"/>
      </w:rPr>
      <w:id w:val="-511770890"/>
      <w:docPartObj>
        <w:docPartGallery w:val="Page Numbers (Bottom of Page)"/>
        <w:docPartUnique/>
      </w:docPartObj>
    </w:sdtPr>
    <w:sdtEndPr>
      <w:rPr>
        <w:noProof/>
        <w:sz w:val="32"/>
        <w:szCs w:val="32"/>
      </w:rPr>
    </w:sdtEndPr>
    <w:sdtContent>
      <w:p w14:paraId="3509433E" w14:textId="77777777" w:rsidR="00396149" w:rsidRPr="001A7120" w:rsidRDefault="00396149" w:rsidP="00396149">
        <w:pPr>
          <w:pStyle w:val="Footer"/>
          <w:jc w:val="center"/>
          <w:rPr>
            <w:rFonts w:asciiTheme="majorBidi" w:hAnsiTheme="majorBidi" w:cstheme="majorBidi"/>
            <w:sz w:val="32"/>
            <w:szCs w:val="32"/>
          </w:rPr>
        </w:pPr>
        <w:r w:rsidRPr="001A7120">
          <w:rPr>
            <w:rFonts w:asciiTheme="majorBidi" w:hAnsiTheme="majorBidi" w:cstheme="majorBidi"/>
            <w:sz w:val="32"/>
            <w:szCs w:val="32"/>
          </w:rPr>
          <w:fldChar w:fldCharType="begin"/>
        </w:r>
        <w:r w:rsidRPr="001A7120">
          <w:rPr>
            <w:rFonts w:asciiTheme="majorBidi" w:hAnsiTheme="majorBidi" w:cstheme="majorBidi"/>
            <w:sz w:val="32"/>
            <w:szCs w:val="32"/>
          </w:rPr>
          <w:instrText xml:space="preserve"> PAGE   \* MERGEFORMAT </w:instrText>
        </w:r>
        <w:r w:rsidRPr="001A7120">
          <w:rPr>
            <w:rFonts w:asciiTheme="majorBidi" w:hAnsiTheme="majorBidi" w:cstheme="majorBidi"/>
            <w:sz w:val="32"/>
            <w:szCs w:val="32"/>
          </w:rPr>
          <w:fldChar w:fldCharType="separate"/>
        </w:r>
        <w:r w:rsidR="001C1ED4" w:rsidRPr="001A7120">
          <w:rPr>
            <w:rFonts w:asciiTheme="majorBidi" w:hAnsiTheme="majorBidi" w:cstheme="majorBidi"/>
            <w:noProof/>
            <w:sz w:val="32"/>
            <w:szCs w:val="32"/>
          </w:rPr>
          <w:t>2</w:t>
        </w:r>
        <w:r w:rsidRPr="001A7120">
          <w:rPr>
            <w:rFonts w:asciiTheme="majorBidi" w:hAnsiTheme="majorBidi" w:cstheme="majorBidi"/>
            <w:noProof/>
            <w:sz w:val="32"/>
            <w:szCs w:val="3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4A3B0" w14:textId="77777777" w:rsidR="00FC30D2" w:rsidRDefault="00FC30D2" w:rsidP="00396149">
      <w:pPr>
        <w:spacing w:after="0" w:line="240" w:lineRule="auto"/>
      </w:pPr>
      <w:r>
        <w:separator/>
      </w:r>
    </w:p>
  </w:footnote>
  <w:footnote w:type="continuationSeparator" w:id="0">
    <w:p w14:paraId="3E4E33D6" w14:textId="77777777" w:rsidR="00FC30D2" w:rsidRDefault="00FC30D2" w:rsidP="003961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233"/>
    <w:multiLevelType w:val="hybridMultilevel"/>
    <w:tmpl w:val="9012AC08"/>
    <w:lvl w:ilvl="0" w:tplc="BCD82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77A25"/>
    <w:multiLevelType w:val="hybridMultilevel"/>
    <w:tmpl w:val="83721968"/>
    <w:lvl w:ilvl="0" w:tplc="99F4A92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072CB1"/>
    <w:multiLevelType w:val="hybridMultilevel"/>
    <w:tmpl w:val="CA84AC9C"/>
    <w:lvl w:ilvl="0" w:tplc="876EF8D6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3F5656"/>
    <w:multiLevelType w:val="hybridMultilevel"/>
    <w:tmpl w:val="66C40316"/>
    <w:lvl w:ilvl="0" w:tplc="DA2692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6409023">
    <w:abstractNumId w:val="1"/>
  </w:num>
  <w:num w:numId="2" w16cid:durableId="402457972">
    <w:abstractNumId w:val="2"/>
  </w:num>
  <w:num w:numId="3" w16cid:durableId="1310012898">
    <w:abstractNumId w:val="3"/>
  </w:num>
  <w:num w:numId="4" w16cid:durableId="161809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4B2"/>
    <w:rsid w:val="000045F0"/>
    <w:rsid w:val="000441C7"/>
    <w:rsid w:val="00151ED9"/>
    <w:rsid w:val="001A7120"/>
    <w:rsid w:val="001C1ED4"/>
    <w:rsid w:val="001E3961"/>
    <w:rsid w:val="00230BB1"/>
    <w:rsid w:val="00235115"/>
    <w:rsid w:val="00285811"/>
    <w:rsid w:val="002A27AF"/>
    <w:rsid w:val="002D5EB7"/>
    <w:rsid w:val="002E101A"/>
    <w:rsid w:val="002F0CC0"/>
    <w:rsid w:val="002F33CF"/>
    <w:rsid w:val="00314105"/>
    <w:rsid w:val="003320D7"/>
    <w:rsid w:val="00350378"/>
    <w:rsid w:val="00381406"/>
    <w:rsid w:val="00396149"/>
    <w:rsid w:val="003A2CE9"/>
    <w:rsid w:val="003E0A70"/>
    <w:rsid w:val="00436593"/>
    <w:rsid w:val="00512A03"/>
    <w:rsid w:val="00591C09"/>
    <w:rsid w:val="005C3356"/>
    <w:rsid w:val="00610BDC"/>
    <w:rsid w:val="006B7154"/>
    <w:rsid w:val="006F1D89"/>
    <w:rsid w:val="006F390F"/>
    <w:rsid w:val="007C43C1"/>
    <w:rsid w:val="007D7A7D"/>
    <w:rsid w:val="007F6966"/>
    <w:rsid w:val="00852358"/>
    <w:rsid w:val="008E4171"/>
    <w:rsid w:val="009103EB"/>
    <w:rsid w:val="00913F94"/>
    <w:rsid w:val="00962815"/>
    <w:rsid w:val="009C7AAE"/>
    <w:rsid w:val="00A20B1B"/>
    <w:rsid w:val="00A47F82"/>
    <w:rsid w:val="00A9785A"/>
    <w:rsid w:val="00AE6B19"/>
    <w:rsid w:val="00BB22D2"/>
    <w:rsid w:val="00BC40EA"/>
    <w:rsid w:val="00C41617"/>
    <w:rsid w:val="00C476C5"/>
    <w:rsid w:val="00C633E0"/>
    <w:rsid w:val="00C734B2"/>
    <w:rsid w:val="00C93121"/>
    <w:rsid w:val="00CC49EB"/>
    <w:rsid w:val="00CD0679"/>
    <w:rsid w:val="00D03B98"/>
    <w:rsid w:val="00D17D77"/>
    <w:rsid w:val="00D6691A"/>
    <w:rsid w:val="00D82677"/>
    <w:rsid w:val="00DB1991"/>
    <w:rsid w:val="00DD587D"/>
    <w:rsid w:val="00DF7DA9"/>
    <w:rsid w:val="00EB395C"/>
    <w:rsid w:val="00EC5C4C"/>
    <w:rsid w:val="00ED1947"/>
    <w:rsid w:val="00EF1760"/>
    <w:rsid w:val="00F1575A"/>
    <w:rsid w:val="00F37C07"/>
    <w:rsid w:val="00FC30D2"/>
    <w:rsid w:val="00FF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0942D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61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149"/>
  </w:style>
  <w:style w:type="paragraph" w:styleId="Footer">
    <w:name w:val="footer"/>
    <w:basedOn w:val="Normal"/>
    <w:link w:val="FooterChar"/>
    <w:uiPriority w:val="99"/>
    <w:unhideWhenUsed/>
    <w:rsid w:val="003961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149"/>
  </w:style>
  <w:style w:type="paragraph" w:styleId="FootnoteText">
    <w:name w:val="footnote text"/>
    <w:basedOn w:val="Normal"/>
    <w:link w:val="FootnoteTextChar"/>
    <w:uiPriority w:val="99"/>
    <w:semiHidden/>
    <w:unhideWhenUsed/>
    <w:rsid w:val="009103EB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03EB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9103EB"/>
    <w:rPr>
      <w:vertAlign w:val="superscript"/>
    </w:rPr>
  </w:style>
  <w:style w:type="paragraph" w:styleId="ListParagraph">
    <w:name w:val="List Paragraph"/>
    <w:basedOn w:val="Normal"/>
    <w:uiPriority w:val="34"/>
    <w:qFormat/>
    <w:rsid w:val="00436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3902D-4834-44E5-B7FE-10496C392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บทคัดย่อ 1 หน้า.dotx</Template>
  <TotalTime>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Jew</dc:creator>
  <cp:keywords/>
  <dc:description/>
  <cp:lastModifiedBy>PALITA ARIN</cp:lastModifiedBy>
  <cp:revision>2</cp:revision>
  <cp:lastPrinted>2022-07-07T02:29:00Z</cp:lastPrinted>
  <dcterms:created xsi:type="dcterms:W3CDTF">2026-07-02T17:54:00Z</dcterms:created>
  <dcterms:modified xsi:type="dcterms:W3CDTF">2026-07-02T17:54:00Z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9aabef887b5bf136f5c918cf85616a82732cda68e7cbfea18d1b2a0b52550a33</vt:lpwstr>
  </property>
</Properties>
</file>