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C5586" w14:textId="51343CD3" w:rsidR="006F1D89" w:rsidRPr="00E40B09" w:rsidRDefault="00E40B09" w:rsidP="00E40B09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40B09">
        <w:rPr>
          <w:rFonts w:ascii="Angsana New" w:hAnsi="Angsana New" w:cs="Angsana New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87C8DE7" wp14:editId="0CA728FC">
                <wp:simplePos x="0" y="0"/>
                <wp:positionH relativeFrom="column">
                  <wp:posOffset>3816350</wp:posOffset>
                </wp:positionH>
                <wp:positionV relativeFrom="paragraph">
                  <wp:posOffset>-748030</wp:posOffset>
                </wp:positionV>
                <wp:extent cx="2671445" cy="66802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1445" cy="668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944383" w14:textId="6222EBB2" w:rsidR="003A2CE9" w:rsidRPr="00E40B09" w:rsidRDefault="00E40B09" w:rsidP="003A2CE9">
                            <w:pPr>
                              <w:spacing w:after="0" w:line="240" w:lineRule="auto"/>
                              <w:contextualSpacing/>
                              <w:rPr>
                                <w:rFonts w:ascii="Angsana New" w:hAnsi="Angsana New" w:cs="Angsana New"/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E40B09">
                              <w:rPr>
                                <w:rFonts w:ascii="Angsana New" w:hAnsi="Angsana New" w:cs="Angsana New"/>
                                <w:color w:val="0070C0"/>
                                <w:sz w:val="32"/>
                                <w:szCs w:val="32"/>
                              </w:rPr>
                              <w:t>Thai Font</w:t>
                            </w:r>
                            <w:r w:rsidRPr="00E40B09">
                              <w:rPr>
                                <w:rFonts w:ascii="Angsana New" w:hAnsi="Angsana New" w:cs="Angsana New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 xml:space="preserve">: </w:t>
                            </w:r>
                            <w:proofErr w:type="spellStart"/>
                            <w:r w:rsidRPr="00E40B09">
                              <w:rPr>
                                <w:rFonts w:ascii="Angsana New" w:hAnsi="Angsana New" w:cs="Angsana New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>Angsana</w:t>
                            </w:r>
                            <w:proofErr w:type="spellEnd"/>
                            <w:r w:rsidRPr="00E40B09">
                              <w:rPr>
                                <w:rFonts w:ascii="Angsana New" w:hAnsi="Angsana New" w:cs="Angsana New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 xml:space="preserve"> New</w:t>
                            </w:r>
                            <w:r w:rsidRPr="00E40B09">
                              <w:rPr>
                                <w:rFonts w:ascii="Angsana New" w:hAnsi="Angsana New" w:cs="Angsana New"/>
                                <w:color w:val="0070C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0B8EE31" w14:textId="3081C4CA" w:rsidR="00E40B09" w:rsidRPr="00E40B09" w:rsidRDefault="00E40B09" w:rsidP="003A2CE9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E40B09">
                              <w:rPr>
                                <w:rFonts w:ascii="Times New Roman" w:hAnsi="Times New Roman" w:cs="Times New Roman"/>
                                <w:color w:val="0070C0"/>
                                <w:sz w:val="24"/>
                                <w:szCs w:val="24"/>
                              </w:rPr>
                              <w:t>English Font</w:t>
                            </w:r>
                            <w:r w:rsidRPr="00E40B0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24"/>
                                <w:szCs w:val="24"/>
                              </w:rPr>
                              <w:t>: Times New Roman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7C8DE7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300.5pt;margin-top:-58.9pt;width:210.35pt;height:52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" filled="f" stroked="f" strokeweight=".5pt">
                <v:textbox>
                  <w:txbxContent>
                    <w:p w14:paraId="06944383" w14:textId="6222EBB2" w:rsidR="003A2CE9" w:rsidRPr="00E40B09" w:rsidRDefault="00E40B09" w:rsidP="003A2CE9">
                      <w:pPr>
                        <w:spacing w:after="0" w:line="240" w:lineRule="auto"/>
                        <w:contextualSpacing/>
                        <w:rPr>
                          <w:rFonts w:ascii="Angsana New" w:hAnsi="Angsana New" w:cs="Angsana New"/>
                          <w:color w:val="0070C0"/>
                          <w:sz w:val="32"/>
                          <w:szCs w:val="32"/>
                        </w:rPr>
                      </w:pPr>
                      <w:r w:rsidRPr="00E40B09">
                        <w:rPr>
                          <w:rFonts w:ascii="Angsana New" w:hAnsi="Angsana New" w:cs="Angsana New"/>
                          <w:color w:val="0070C0"/>
                          <w:sz w:val="32"/>
                          <w:szCs w:val="32"/>
                        </w:rPr>
                        <w:t>Thai Font</w:t>
                      </w:r>
                      <w:r w:rsidRPr="00E40B09">
                        <w:rPr>
                          <w:rFonts w:ascii="Angsana New" w:hAnsi="Angsana New" w:cs="Angsana New"/>
                          <w:b/>
                          <w:bCs/>
                          <w:color w:val="0070C0"/>
                          <w:sz w:val="32"/>
                          <w:szCs w:val="32"/>
                        </w:rPr>
                        <w:t xml:space="preserve">: </w:t>
                      </w:r>
                      <w:proofErr w:type="spellStart"/>
                      <w:r w:rsidRPr="00E40B09">
                        <w:rPr>
                          <w:rFonts w:ascii="Angsana New" w:hAnsi="Angsana New" w:cs="Angsana New"/>
                          <w:b/>
                          <w:bCs/>
                          <w:color w:val="0070C0"/>
                          <w:sz w:val="32"/>
                          <w:szCs w:val="32"/>
                        </w:rPr>
                        <w:t>Angsana</w:t>
                      </w:r>
                      <w:proofErr w:type="spellEnd"/>
                      <w:r w:rsidRPr="00E40B09">
                        <w:rPr>
                          <w:rFonts w:ascii="Angsana New" w:hAnsi="Angsana New" w:cs="Angsana New"/>
                          <w:b/>
                          <w:bCs/>
                          <w:color w:val="0070C0"/>
                          <w:sz w:val="32"/>
                          <w:szCs w:val="32"/>
                        </w:rPr>
                        <w:t xml:space="preserve"> New</w:t>
                      </w:r>
                      <w:r w:rsidRPr="00E40B09">
                        <w:rPr>
                          <w:rFonts w:ascii="Angsana New" w:hAnsi="Angsana New" w:cs="Angsana New"/>
                          <w:color w:val="0070C0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70B8EE31" w14:textId="3081C4CA" w:rsidR="00E40B09" w:rsidRPr="00E40B09" w:rsidRDefault="00E40B09" w:rsidP="003A2CE9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32"/>
                          <w:szCs w:val="32"/>
                        </w:rPr>
                      </w:pPr>
                      <w:r w:rsidRPr="00E40B09">
                        <w:rPr>
                          <w:rFonts w:ascii="Times New Roman" w:hAnsi="Times New Roman" w:cs="Times New Roman"/>
                          <w:color w:val="0070C0"/>
                          <w:sz w:val="24"/>
                          <w:szCs w:val="24"/>
                        </w:rPr>
                        <w:t>English Font</w:t>
                      </w:r>
                      <w:r w:rsidRPr="00E40B09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24"/>
                          <w:szCs w:val="24"/>
                        </w:rPr>
                        <w:t>: Times New Roman</w:t>
                      </w:r>
                    </w:p>
                  </w:txbxContent>
                </v:textbox>
              </v:shape>
            </w:pict>
          </mc:Fallback>
        </mc:AlternateContent>
      </w:r>
      <w:r w:rsidR="00CD0679" w:rsidRPr="00E40B09">
        <w:rPr>
          <w:rFonts w:ascii="Angsana New" w:hAnsi="Angsana New" w:cs="Angsana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82088A" wp14:editId="1150DD6E">
                <wp:simplePos x="0" y="0"/>
                <wp:positionH relativeFrom="column">
                  <wp:posOffset>2202428</wp:posOffset>
                </wp:positionH>
                <wp:positionV relativeFrom="paragraph">
                  <wp:posOffset>-527657</wp:posOffset>
                </wp:positionV>
                <wp:extent cx="713232" cy="316992"/>
                <wp:effectExtent l="0" t="0" r="0" b="698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232" cy="3169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0AE65E" w14:textId="77777777" w:rsidR="00396149" w:rsidRPr="00D64DEB" w:rsidRDefault="00396149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D64DEB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  <w:cs/>
                              </w:rPr>
                              <w:t xml:space="preserve">2.5 </w:t>
                            </w:r>
                            <w:r w:rsidRPr="00D64DEB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82088A" id="Text Box 2" o:spid="_x0000_s1027" type="#_x0000_t202" style="position:absolute;left:0;text-align:left;margin-left:173.4pt;margin-top:-41.55pt;width:56.15pt;height:24.9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" filled="f" stroked="f" strokeweight=".5pt">
                <v:textbox>
                  <w:txbxContent>
                    <w:p w14:paraId="050AE65E" w14:textId="77777777" w:rsidR="00396149" w:rsidRPr="00D64DEB" w:rsidRDefault="00396149">
                      <w:pPr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</w:pPr>
                      <w:r w:rsidRPr="00D64DEB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  <w:cs/>
                        </w:rPr>
                        <w:t xml:space="preserve">2.5 </w:t>
                      </w:r>
                      <w:r w:rsidRPr="00D64DEB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="007F6966" w:rsidRPr="00E40B09">
        <w:rPr>
          <w:rFonts w:ascii="Angsana New" w:hAnsi="Angsana New" w:cs="Angsana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CD6A74" wp14:editId="1B799512">
                <wp:simplePos x="0" y="0"/>
                <wp:positionH relativeFrom="column">
                  <wp:posOffset>2791377</wp:posOffset>
                </wp:positionH>
                <wp:positionV relativeFrom="paragraph">
                  <wp:posOffset>-653940</wp:posOffset>
                </wp:positionV>
                <wp:extent cx="0" cy="662830"/>
                <wp:effectExtent l="76200" t="38100" r="76200" b="6159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28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E730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19.8pt;margin-top:-51.5pt;width:0;height:5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" strokecolor="red" strokeweight=".5pt">
                <v:stroke startarrow="block" endarrow="block" joinstyle="miter"/>
              </v:shape>
            </w:pict>
          </mc:Fallback>
        </mc:AlternateContent>
      </w:r>
      <w:r w:rsidR="00962815" w:rsidRPr="00E40B09">
        <w:rPr>
          <w:rFonts w:ascii="Angsana New" w:hAnsi="Angsana New" w:cs="Angsana New"/>
          <w:b/>
          <w:bCs/>
          <w:sz w:val="32"/>
          <w:szCs w:val="32"/>
        </w:rPr>
        <w:t>………………………………</w:t>
      </w:r>
      <w:proofErr w:type="gramStart"/>
      <w:r w:rsidR="00962815" w:rsidRPr="00E40B09">
        <w:rPr>
          <w:rFonts w:ascii="Angsana New" w:hAnsi="Angsana New" w:cs="Angsana New"/>
          <w:b/>
          <w:bCs/>
          <w:sz w:val="32"/>
          <w:szCs w:val="32"/>
        </w:rPr>
        <w:t>…</w:t>
      </w:r>
      <w:r w:rsidR="00D64DEB">
        <w:rPr>
          <w:rFonts w:ascii="Angsana New" w:hAnsi="Angsana New" w:cs="Angsana New"/>
          <w:b/>
          <w:bCs/>
          <w:sz w:val="32"/>
          <w:szCs w:val="32"/>
        </w:rPr>
        <w:t>[</w:t>
      </w:r>
      <w:proofErr w:type="gramEnd"/>
      <w:r>
        <w:rPr>
          <w:rFonts w:ascii="Angsana New" w:hAnsi="Angsana New" w:cs="Angsana New"/>
          <w:b/>
          <w:bCs/>
          <w:sz w:val="32"/>
          <w:szCs w:val="32"/>
        </w:rPr>
        <w:t>Thai Title</w:t>
      </w:r>
      <w:r w:rsidR="00D64DEB">
        <w:rPr>
          <w:rFonts w:ascii="Angsana New" w:hAnsi="Angsana New" w:cs="Angsana New"/>
          <w:b/>
          <w:bCs/>
          <w:sz w:val="32"/>
          <w:szCs w:val="32"/>
        </w:rPr>
        <w:t>]</w:t>
      </w:r>
      <w:r w:rsidR="00962815" w:rsidRPr="00E40B09">
        <w:rPr>
          <w:rFonts w:ascii="Angsana New" w:hAnsi="Angsana New" w:cs="Angsana New"/>
          <w:b/>
          <w:bCs/>
          <w:sz w:val="32"/>
          <w:szCs w:val="32"/>
        </w:rPr>
        <w:t>………………………………………</w:t>
      </w:r>
    </w:p>
    <w:p w14:paraId="0599A7A9" w14:textId="77777777" w:rsidR="00962815" w:rsidRPr="000045F0" w:rsidRDefault="00962815" w:rsidP="00E40B0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40B09">
        <w:rPr>
          <w:rFonts w:ascii="Angsana New" w:hAnsi="Angsana New" w:cs="Angsana New"/>
          <w:b/>
          <w:bCs/>
          <w:sz w:val="32"/>
          <w:szCs w:val="32"/>
        </w:rPr>
        <w:t>………………………………………………………………….</w:t>
      </w:r>
    </w:p>
    <w:p w14:paraId="72C1B7CA" w14:textId="2B076034" w:rsidR="009C7AAE" w:rsidRPr="00D64DEB" w:rsidRDefault="00962815" w:rsidP="00E40B0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DE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</w:t>
      </w:r>
      <w:proofErr w:type="gramStart"/>
      <w:r w:rsidRPr="00D64DEB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="00D64DEB">
        <w:rPr>
          <w:rFonts w:ascii="Times New Roman" w:hAnsi="Times New Roman" w:cs="Times New Roman"/>
          <w:b/>
          <w:bCs/>
          <w:sz w:val="24"/>
          <w:szCs w:val="24"/>
        </w:rPr>
        <w:t>[</w:t>
      </w:r>
      <w:proofErr w:type="gramEnd"/>
      <w:r w:rsidR="00E40B09" w:rsidRPr="00D64DEB">
        <w:rPr>
          <w:rFonts w:ascii="Times New Roman" w:hAnsi="Times New Roman" w:cs="Times New Roman"/>
          <w:b/>
          <w:bCs/>
          <w:sz w:val="24"/>
          <w:szCs w:val="24"/>
        </w:rPr>
        <w:t>English Title</w:t>
      </w:r>
      <w:r w:rsidR="00D64DEB">
        <w:rPr>
          <w:rFonts w:ascii="Times New Roman" w:hAnsi="Times New Roman" w:cs="Times New Roman"/>
          <w:b/>
          <w:bCs/>
          <w:sz w:val="24"/>
          <w:szCs w:val="24"/>
        </w:rPr>
        <w:t>]</w:t>
      </w:r>
      <w:r w:rsidRPr="00D64DE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</w:t>
      </w:r>
    </w:p>
    <w:p w14:paraId="0CB4AAF8" w14:textId="77777777" w:rsidR="00962815" w:rsidRPr="00D64DEB" w:rsidRDefault="00962815" w:rsidP="00E40B0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DEB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……………………………………………………………………………..</w:t>
      </w:r>
    </w:p>
    <w:p w14:paraId="0A0F9396" w14:textId="48A02FC8" w:rsidR="00C734B2" w:rsidRPr="00E40B09" w:rsidRDefault="00E40B09" w:rsidP="00E40B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0B09">
        <w:rPr>
          <w:rFonts w:ascii="Times New Roman" w:hAnsi="Times New Roman" w:cs="Times New Roman"/>
          <w:b/>
          <w:bCs/>
          <w:sz w:val="24"/>
          <w:szCs w:val="24"/>
        </w:rPr>
        <w:t>Name-Surname</w:t>
      </w:r>
      <w:r w:rsidR="00A20B1B" w:rsidRPr="00E40B09">
        <w:rPr>
          <w:rFonts w:ascii="Times New Roman" w:hAnsi="Times New Roman" w:cs="Times New Roman"/>
          <w:sz w:val="24"/>
          <w:szCs w:val="24"/>
          <w:cs/>
        </w:rPr>
        <w:tab/>
      </w:r>
      <w:r w:rsidR="003320D7" w:rsidRPr="00E40B09">
        <w:rPr>
          <w:rFonts w:ascii="Times New Roman" w:hAnsi="Times New Roman" w:cs="Times New Roman"/>
          <w:sz w:val="24"/>
          <w:szCs w:val="24"/>
          <w:cs/>
        </w:rPr>
        <w:tab/>
      </w:r>
      <w:r w:rsidR="003320D7" w:rsidRPr="00E40B09">
        <w:rPr>
          <w:rFonts w:ascii="Times New Roman" w:hAnsi="Times New Roman" w:cs="Times New Roman"/>
          <w:sz w:val="24"/>
          <w:szCs w:val="24"/>
          <w:cs/>
        </w:rPr>
        <w:tab/>
      </w:r>
      <w:r w:rsidRPr="00E40B09">
        <w:rPr>
          <w:rFonts w:ascii="Times New Roman" w:hAnsi="Times New Roman" w:cs="Times New Roman"/>
          <w:sz w:val="24"/>
          <w:szCs w:val="24"/>
        </w:rPr>
        <w:t>Mr./Ms. ……………</w:t>
      </w:r>
      <w:proofErr w:type="gramStart"/>
      <w:r w:rsidRPr="00E40B09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="00FF6CC3" w:rsidRPr="00E40B09">
        <w:rPr>
          <w:rFonts w:ascii="Times New Roman" w:hAnsi="Times New Roman" w:cs="Times New Roman"/>
          <w:sz w:val="24"/>
          <w:szCs w:val="24"/>
          <w:cs/>
        </w:rPr>
        <w:t xml:space="preserve"> </w:t>
      </w:r>
    </w:p>
    <w:p w14:paraId="129D8A68" w14:textId="346CB53C" w:rsidR="00C734B2" w:rsidRPr="00E40B09" w:rsidRDefault="00E40B09" w:rsidP="00E40B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40B09">
        <w:rPr>
          <w:rFonts w:ascii="Times New Roman" w:hAnsi="Times New Roman" w:cs="Times New Roman"/>
          <w:b/>
          <w:bCs/>
          <w:sz w:val="24"/>
          <w:szCs w:val="24"/>
        </w:rPr>
        <w:t>Advisory Committee</w:t>
      </w:r>
      <w:r w:rsidR="003320D7" w:rsidRPr="00E40B09">
        <w:rPr>
          <w:rFonts w:ascii="Times New Roman" w:hAnsi="Times New Roman" w:cs="Times New Roman"/>
          <w:b/>
          <w:bCs/>
          <w:sz w:val="24"/>
          <w:szCs w:val="24"/>
          <w:cs/>
        </w:rPr>
        <w:tab/>
      </w:r>
      <w:r w:rsidR="003320D7" w:rsidRPr="00E40B09">
        <w:rPr>
          <w:rFonts w:ascii="Times New Roman" w:hAnsi="Times New Roman" w:cs="Times New Roman"/>
          <w:sz w:val="24"/>
          <w:szCs w:val="24"/>
        </w:rPr>
        <w:tab/>
      </w:r>
      <w:r w:rsidR="000045F0" w:rsidRPr="00E40B09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  <w:r w:rsidR="007C43C1" w:rsidRPr="00E40B09">
        <w:rPr>
          <w:rFonts w:ascii="Times New Roman" w:hAnsi="Times New Roman" w:cs="Times New Roman"/>
          <w:sz w:val="24"/>
          <w:szCs w:val="24"/>
          <w:cs/>
        </w:rPr>
        <w:tab/>
      </w:r>
      <w:r w:rsidRPr="00E40B09">
        <w:rPr>
          <w:rFonts w:ascii="Times New Roman" w:hAnsi="Times New Roman" w:cs="Times New Roman"/>
          <w:sz w:val="24"/>
          <w:szCs w:val="24"/>
        </w:rPr>
        <w:t>Advisor</w:t>
      </w:r>
    </w:p>
    <w:p w14:paraId="40D37200" w14:textId="2C93AE7C" w:rsidR="007C43C1" w:rsidRPr="00E40B09" w:rsidRDefault="007C43C1" w:rsidP="003320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B09">
        <w:rPr>
          <w:rFonts w:ascii="Times New Roman" w:hAnsi="Times New Roman" w:cs="Times New Roman"/>
          <w:sz w:val="24"/>
          <w:szCs w:val="24"/>
          <w:cs/>
        </w:rPr>
        <w:tab/>
      </w:r>
      <w:r w:rsidRPr="00E40B09">
        <w:rPr>
          <w:rFonts w:ascii="Times New Roman" w:hAnsi="Times New Roman" w:cs="Times New Roman"/>
          <w:sz w:val="24"/>
          <w:szCs w:val="24"/>
          <w:cs/>
        </w:rPr>
        <w:tab/>
      </w:r>
      <w:r w:rsidRPr="00E40B09">
        <w:rPr>
          <w:rFonts w:ascii="Times New Roman" w:hAnsi="Times New Roman" w:cs="Times New Roman"/>
          <w:sz w:val="24"/>
          <w:szCs w:val="24"/>
          <w:cs/>
        </w:rPr>
        <w:tab/>
      </w:r>
      <w:r w:rsidRPr="00E40B09">
        <w:rPr>
          <w:rFonts w:ascii="Times New Roman" w:hAnsi="Times New Roman" w:cs="Times New Roman"/>
          <w:sz w:val="24"/>
          <w:szCs w:val="24"/>
          <w:cs/>
        </w:rPr>
        <w:tab/>
      </w:r>
      <w:r w:rsidR="000045F0" w:rsidRPr="00E40B09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  <w:r w:rsidRPr="00E40B09">
        <w:rPr>
          <w:rFonts w:ascii="Times New Roman" w:hAnsi="Times New Roman" w:cs="Times New Roman"/>
          <w:sz w:val="24"/>
          <w:szCs w:val="24"/>
          <w:cs/>
        </w:rPr>
        <w:tab/>
      </w:r>
      <w:r w:rsidR="00E40B09" w:rsidRPr="00E40B09">
        <w:rPr>
          <w:rFonts w:ascii="Times New Roman" w:hAnsi="Times New Roman" w:cs="Times New Roman"/>
          <w:sz w:val="24"/>
          <w:szCs w:val="24"/>
        </w:rPr>
        <w:t>Co-Advisor</w:t>
      </w:r>
    </w:p>
    <w:p w14:paraId="0AC94903" w14:textId="77777777" w:rsidR="007C43C1" w:rsidRPr="00E40B09" w:rsidRDefault="007C43C1" w:rsidP="003320D7">
      <w:pPr>
        <w:spacing w:after="0" w:line="240" w:lineRule="auto"/>
        <w:rPr>
          <w:rFonts w:ascii="Times New Roman" w:hAnsi="Times New Roman" w:cs="Times New Roman"/>
          <w:sz w:val="24"/>
          <w:szCs w:val="24"/>
          <w:cs/>
        </w:rPr>
      </w:pPr>
    </w:p>
    <w:p w14:paraId="6702B7DA" w14:textId="48DE937D" w:rsidR="00C734B2" w:rsidRPr="00E40B09" w:rsidRDefault="00E40B09" w:rsidP="00C734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0B09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6E541623" w14:textId="77777777" w:rsidR="002F33CF" w:rsidRPr="000045F0" w:rsidRDefault="002F33CF" w:rsidP="00C734B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AE224CB" w14:textId="407AEB60" w:rsidR="00230BB1" w:rsidRPr="00E40B09" w:rsidRDefault="000045F0" w:rsidP="00A20B1B">
      <w:pPr>
        <w:pStyle w:val="ListParagraph"/>
        <w:numPr>
          <w:ilvl w:val="0"/>
          <w:numId w:val="4"/>
        </w:num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E40B09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2589E78" wp14:editId="46A4A741">
                <wp:simplePos x="0" y="0"/>
                <wp:positionH relativeFrom="column">
                  <wp:posOffset>-39370</wp:posOffset>
                </wp:positionH>
                <wp:positionV relativeFrom="paragraph">
                  <wp:posOffset>166370</wp:posOffset>
                </wp:positionV>
                <wp:extent cx="769620" cy="487680"/>
                <wp:effectExtent l="0" t="0" r="0" b="762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9620" cy="487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A64B6" w14:textId="3A311B9C" w:rsidR="000045F0" w:rsidRPr="00E40B09" w:rsidRDefault="00E40B09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E40B09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1 Tab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89E78" id="Text Box 3" o:spid="_x0000_s1028" type="#_x0000_t202" style="position:absolute;left:0;text-align:left;margin-left:-3.1pt;margin-top:13.1pt;width:60.6pt;height:38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" filled="f" stroked="f" strokeweight=".5pt">
                <v:textbox>
                  <w:txbxContent>
                    <w:p w14:paraId="5E5A64B6" w14:textId="3A311B9C" w:rsidR="000045F0" w:rsidRPr="00E40B09" w:rsidRDefault="00E40B09">
                      <w:pPr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</w:pPr>
                      <w:r w:rsidRPr="00E40B09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>1 Tab</w:t>
                      </w:r>
                    </w:p>
                  </w:txbxContent>
                </v:textbox>
              </v:shape>
            </w:pict>
          </mc:Fallback>
        </mc:AlternateContent>
      </w:r>
      <w:r w:rsidR="00E40B09" w:rsidRPr="00E40B09">
        <w:rPr>
          <w:rFonts w:ascii="Times New Roman" w:hAnsi="Times New Roman" w:cs="Times New Roman"/>
          <w:b/>
          <w:bCs/>
          <w:sz w:val="24"/>
          <w:szCs w:val="24"/>
        </w:rPr>
        <w:t>Principle, Rationale of the Study and Research Gap</w:t>
      </w:r>
    </w:p>
    <w:p w14:paraId="40AA3EC3" w14:textId="50EA6A37" w:rsidR="00230BB1" w:rsidRPr="00E40B09" w:rsidRDefault="000045F0" w:rsidP="00D64DEB">
      <w:pPr>
        <w:pStyle w:val="ListParagraph"/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E40B09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D17FACB" wp14:editId="7CFD4C9F">
                <wp:simplePos x="0" y="0"/>
                <wp:positionH relativeFrom="column">
                  <wp:posOffset>5892800</wp:posOffset>
                </wp:positionH>
                <wp:positionV relativeFrom="paragraph">
                  <wp:posOffset>601428</wp:posOffset>
                </wp:positionV>
                <wp:extent cx="713232" cy="316992"/>
                <wp:effectExtent l="0" t="0" r="0" b="698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232" cy="3169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3C9A5D" w14:textId="77777777" w:rsidR="008E4171" w:rsidRPr="00E40B09" w:rsidRDefault="008E4171" w:rsidP="008E4171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E40B09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  <w:cs/>
                              </w:rPr>
                              <w:t xml:space="preserve">2.5 </w:t>
                            </w:r>
                            <w:r w:rsidRPr="00E40B09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17FACB" id="Text Box 17" o:spid="_x0000_s1029" type="#_x0000_t202" style="position:absolute;left:0;text-align:left;margin-left:464pt;margin-top:47.35pt;width:56.15pt;height:24.9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" filled="f" stroked="f" strokeweight=".5pt">
                <v:textbox>
                  <w:txbxContent>
                    <w:p w14:paraId="5A3C9A5D" w14:textId="77777777" w:rsidR="008E4171" w:rsidRPr="00E40B09" w:rsidRDefault="008E4171" w:rsidP="008E4171">
                      <w:pPr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</w:pPr>
                      <w:r w:rsidRPr="00E40B09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  <w:cs/>
                        </w:rPr>
                        <w:t xml:space="preserve">2.5 </w:t>
                      </w:r>
                      <w:r w:rsidRPr="00E40B09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Pr="00E40B09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6147776" wp14:editId="7A37B16C">
                <wp:simplePos x="0" y="0"/>
                <wp:positionH relativeFrom="column">
                  <wp:posOffset>-752895</wp:posOffset>
                </wp:positionH>
                <wp:positionV relativeFrom="paragraph">
                  <wp:posOffset>677908</wp:posOffset>
                </wp:positionV>
                <wp:extent cx="713232" cy="316992"/>
                <wp:effectExtent l="0" t="0" r="0" b="698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232" cy="3169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C311DF" w14:textId="77777777" w:rsidR="008E4171" w:rsidRPr="00E40B09" w:rsidRDefault="008E4171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E40B09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  <w:cs/>
                              </w:rPr>
                              <w:t xml:space="preserve">2.5 </w:t>
                            </w:r>
                            <w:r w:rsidRPr="00E40B09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147776" id="Text Box 16" o:spid="_x0000_s1030" type="#_x0000_t202" style="position:absolute;left:0;text-align:left;margin-left:-59.3pt;margin-top:53.4pt;width:56.15pt;height:24.9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" filled="f" stroked="f" strokeweight=".5pt">
                <v:textbox>
                  <w:txbxContent>
                    <w:p w14:paraId="6BC311DF" w14:textId="77777777" w:rsidR="008E4171" w:rsidRPr="00E40B09" w:rsidRDefault="008E4171">
                      <w:pPr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</w:pPr>
                      <w:r w:rsidRPr="00E40B09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  <w:cs/>
                        </w:rPr>
                        <w:t xml:space="preserve">2.5 </w:t>
                      </w:r>
                      <w:r w:rsidRPr="00E40B09"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="00230BB1" w:rsidRPr="00E40B09">
        <w:rPr>
          <w:rFonts w:ascii="Times New Roman" w:hAnsi="Times New Roman" w:cs="Times New Roman"/>
          <w:sz w:val="24"/>
          <w:szCs w:val="24"/>
          <w:cs/>
        </w:rPr>
        <w:t>......................................................................................</w:t>
      </w:r>
      <w:r w:rsidR="00230BB1" w:rsidRPr="00E40B0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368F76" w14:textId="3F61F529" w:rsidR="000045F0" w:rsidRPr="00E40B09" w:rsidRDefault="00CD0679" w:rsidP="00E40B09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E40B09">
        <w:rPr>
          <w:rFonts w:ascii="Times New Roman" w:hAnsi="Times New Roman" w:cs="Times New Roman"/>
          <w:color w:val="FF0000"/>
          <w:sz w:val="24"/>
          <w:szCs w:val="24"/>
        </w:rPr>
        <w:t>1 Enter</w:t>
      </w:r>
    </w:p>
    <w:p w14:paraId="6E2A8CCA" w14:textId="5044B18B" w:rsidR="00230BB1" w:rsidRPr="00D64DEB" w:rsidRDefault="008E4171" w:rsidP="00A20B1B">
      <w:pPr>
        <w:pStyle w:val="ListParagraph"/>
        <w:numPr>
          <w:ilvl w:val="0"/>
          <w:numId w:val="4"/>
        </w:num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D64DEB">
        <w:rPr>
          <w:rFonts w:ascii="Times New Roman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59E67FB" wp14:editId="6907E9D0">
                <wp:simplePos x="0" y="0"/>
                <wp:positionH relativeFrom="column">
                  <wp:posOffset>-817880</wp:posOffset>
                </wp:positionH>
                <wp:positionV relativeFrom="paragraph">
                  <wp:posOffset>306070</wp:posOffset>
                </wp:positionV>
                <wp:extent cx="781050" cy="0"/>
                <wp:effectExtent l="38100" t="76200" r="19050" b="95250"/>
                <wp:wrapNone/>
                <wp:docPr id="14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7C7CE" id="Straight Arrow Connector 1" o:spid="_x0000_s1026" type="#_x0000_t32" style="position:absolute;margin-left:-64.4pt;margin-top:24.1pt;width:61.5pt;height:0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" strokecolor="red" strokeweight=".5pt">
                <v:stroke startarrow="block" endarrow="block" joinstyle="miter"/>
              </v:shape>
            </w:pict>
          </mc:Fallback>
        </mc:AlternateContent>
      </w:r>
      <w:r w:rsidR="00D64DEB" w:rsidRPr="00D64DEB">
        <w:rPr>
          <w:rFonts w:ascii="Times New Roman" w:hAnsi="Times New Roman" w:cs="Times New Roman"/>
          <w:b/>
          <w:bCs/>
          <w:sz w:val="24"/>
          <w:szCs w:val="24"/>
        </w:rPr>
        <w:t xml:space="preserve">Purpose of </w:t>
      </w:r>
      <w:r w:rsidR="00D64DEB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D64DEB" w:rsidRPr="00D64DEB">
        <w:rPr>
          <w:rFonts w:ascii="Times New Roman" w:hAnsi="Times New Roman" w:cs="Times New Roman"/>
          <w:b/>
          <w:bCs/>
          <w:sz w:val="24"/>
          <w:szCs w:val="24"/>
        </w:rPr>
        <w:t xml:space="preserve">Study </w:t>
      </w:r>
    </w:p>
    <w:p w14:paraId="3E459E35" w14:textId="6CE36461" w:rsidR="000045F0" w:rsidRDefault="008E4171" w:rsidP="00D64DEB">
      <w:pPr>
        <w:pStyle w:val="ListParagraph"/>
        <w:spacing w:after="0" w:line="36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D64DEB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FA1C466" wp14:editId="2BF87637">
                <wp:simplePos x="0" y="0"/>
                <wp:positionH relativeFrom="column">
                  <wp:posOffset>5765800</wp:posOffset>
                </wp:positionH>
                <wp:positionV relativeFrom="paragraph">
                  <wp:posOffset>29845</wp:posOffset>
                </wp:positionV>
                <wp:extent cx="781050" cy="0"/>
                <wp:effectExtent l="38100" t="76200" r="19050" b="95250"/>
                <wp:wrapNone/>
                <wp:docPr id="15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561A1" id="Straight Arrow Connector 1" o:spid="_x0000_s1026" type="#_x0000_t32" style="position:absolute;margin-left:454pt;margin-top:2.35pt;width:61.5pt;height:0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" strokecolor="red" strokeweight=".5pt">
                <v:stroke startarrow="block" endarrow="block" joinstyle="miter"/>
              </v:shape>
            </w:pict>
          </mc:Fallback>
        </mc:AlternateContent>
      </w:r>
      <w:r w:rsidR="00230BB1" w:rsidRPr="00D64DEB">
        <w:rPr>
          <w:rFonts w:ascii="Times New Roman" w:hAnsi="Times New Roman" w:cs="Times New Roman"/>
          <w:sz w:val="24"/>
          <w:szCs w:val="24"/>
          <w:cs/>
        </w:rPr>
        <w:t>......................................................................................</w:t>
      </w:r>
      <w:r w:rsidR="00230BB1" w:rsidRPr="00D64DE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A8EC935" w14:textId="77777777" w:rsidR="00D64DEB" w:rsidRPr="00D64DEB" w:rsidRDefault="00D64DEB" w:rsidP="00D64DEB">
      <w:pPr>
        <w:pStyle w:val="ListParagraph"/>
        <w:spacing w:after="0" w:line="360" w:lineRule="auto"/>
        <w:ind w:left="0" w:firstLine="720"/>
        <w:rPr>
          <w:rFonts w:ascii="Times New Roman" w:hAnsi="Times New Roman" w:cs="Times New Roman"/>
          <w:sz w:val="32"/>
          <w:szCs w:val="32"/>
        </w:rPr>
      </w:pPr>
    </w:p>
    <w:p w14:paraId="0FD33C30" w14:textId="1F7BF6AC" w:rsidR="00230BB1" w:rsidRPr="00D64DEB" w:rsidRDefault="00D64DEB" w:rsidP="00A20B1B">
      <w:pPr>
        <w:pStyle w:val="ListParagraph"/>
        <w:numPr>
          <w:ilvl w:val="0"/>
          <w:numId w:val="4"/>
        </w:numPr>
        <w:spacing w:after="0" w:line="240" w:lineRule="auto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D64DEB">
        <w:rPr>
          <w:rFonts w:ascii="Times New Roman" w:hAnsi="Times New Roman" w:cs="Times New Roman"/>
          <w:b/>
          <w:bCs/>
          <w:sz w:val="24"/>
          <w:szCs w:val="24"/>
        </w:rPr>
        <w:t>Research Methodology</w:t>
      </w:r>
    </w:p>
    <w:p w14:paraId="35B8A440" w14:textId="480C8EEC" w:rsidR="00230BB1" w:rsidRPr="00D64DEB" w:rsidRDefault="00D64DEB" w:rsidP="00D64DEB">
      <w:pPr>
        <w:pStyle w:val="ListParagraph"/>
        <w:spacing w:after="0" w:line="360" w:lineRule="auto"/>
        <w:ind w:left="0" w:firstLine="720"/>
        <w:rPr>
          <w:rFonts w:ascii="Times New Roman" w:hAnsi="Times New Roman" w:cs="Times New Roman"/>
          <w:sz w:val="32"/>
          <w:szCs w:val="32"/>
        </w:rPr>
      </w:pPr>
      <w:r w:rsidRPr="00D64DE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454A945" wp14:editId="14C822A5">
                <wp:simplePos x="0" y="0"/>
                <wp:positionH relativeFrom="column">
                  <wp:posOffset>2872740</wp:posOffset>
                </wp:positionH>
                <wp:positionV relativeFrom="paragraph">
                  <wp:posOffset>3719830</wp:posOffset>
                </wp:positionV>
                <wp:extent cx="0" cy="662830"/>
                <wp:effectExtent l="76200" t="38100" r="76200" b="61595"/>
                <wp:wrapNone/>
                <wp:docPr id="24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28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09A65" id="Straight Arrow Connector 1" o:spid="_x0000_s1026" type="#_x0000_t32" style="position:absolute;margin-left:226.2pt;margin-top:292.9pt;width:0;height:52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" strokecolor="red" strokeweight=".5pt">
                <v:stroke startarrow="block" endarrow="block" joinstyle="miter"/>
              </v:shape>
            </w:pict>
          </mc:Fallback>
        </mc:AlternateContent>
      </w:r>
      <w:r w:rsidR="00230BB1" w:rsidRPr="00D64DEB">
        <w:rPr>
          <w:rFonts w:ascii="Times New Roman" w:hAnsi="Times New Roman" w:cs="Times New Roman"/>
          <w:sz w:val="24"/>
          <w:szCs w:val="24"/>
          <w:cs/>
        </w:rPr>
        <w:t>......................................................................................</w:t>
      </w:r>
      <w:r w:rsidR="00230BB1" w:rsidRPr="00D64DE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045F0" w:rsidRPr="00D64DEB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18A34B8" wp14:editId="24D3C855">
                <wp:simplePos x="0" y="0"/>
                <wp:positionH relativeFrom="column">
                  <wp:posOffset>3014980</wp:posOffset>
                </wp:positionH>
                <wp:positionV relativeFrom="paragraph">
                  <wp:posOffset>4017507</wp:posOffset>
                </wp:positionV>
                <wp:extent cx="713232" cy="316992"/>
                <wp:effectExtent l="0" t="0" r="0" b="698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232" cy="3169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1C5F0" w14:textId="77777777" w:rsidR="00A20B1B" w:rsidRPr="003E0A70" w:rsidRDefault="00A20B1B" w:rsidP="008E4171">
                            <w:pPr>
                              <w:rPr>
                                <w:rFonts w:asciiTheme="majorBidi" w:hAnsiTheme="majorBidi" w:cstheme="majorBidi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3E0A70">
                              <w:rPr>
                                <w:rFonts w:asciiTheme="majorBidi" w:hAnsiTheme="majorBidi" w:cstheme="majorBidi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2.5 </w:t>
                            </w:r>
                            <w:r w:rsidRPr="003E0A70">
                              <w:rPr>
                                <w:rFonts w:asciiTheme="majorBidi" w:hAnsiTheme="majorBidi" w:cstheme="majorBidi"/>
                                <w:color w:val="FF0000"/>
                                <w:sz w:val="32"/>
                                <w:szCs w:val="32"/>
                              </w:rPr>
                              <w:t>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8A34B8" id="Text Box 25" o:spid="_x0000_s1031" type="#_x0000_t202" style="position:absolute;left:0;text-align:left;margin-left:237.4pt;margin-top:316.35pt;width:56.15pt;height:24.9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" filled="f" stroked="f" strokeweight=".5pt">
                <v:textbox>
                  <w:txbxContent>
                    <w:p w14:paraId="2311C5F0" w14:textId="77777777" w:rsidR="00A20B1B" w:rsidRPr="003E0A70" w:rsidRDefault="00A20B1B" w:rsidP="008E4171">
                      <w:pPr>
                        <w:rPr>
                          <w:rFonts w:asciiTheme="majorBidi" w:hAnsiTheme="majorBidi" w:cstheme="majorBidi"/>
                          <w:color w:val="FF0000"/>
                          <w:sz w:val="32"/>
                          <w:szCs w:val="32"/>
                        </w:rPr>
                      </w:pPr>
                      <w:r w:rsidRPr="003E0A70">
                        <w:rPr>
                          <w:rFonts w:asciiTheme="majorBidi" w:hAnsiTheme="majorBidi" w:cstheme="majorBidi"/>
                          <w:color w:val="FF0000"/>
                          <w:sz w:val="32"/>
                          <w:szCs w:val="32"/>
                          <w:cs/>
                        </w:rPr>
                        <w:t xml:space="preserve">2.5 </w:t>
                      </w:r>
                      <w:r w:rsidRPr="003E0A70">
                        <w:rPr>
                          <w:rFonts w:asciiTheme="majorBidi" w:hAnsiTheme="majorBidi" w:cstheme="majorBidi"/>
                          <w:color w:val="FF0000"/>
                          <w:sz w:val="32"/>
                          <w:szCs w:val="32"/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 w:rsidR="008E4171" w:rsidRPr="00D64DE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24D1334" wp14:editId="21E686DD">
                <wp:simplePos x="0" y="0"/>
                <wp:positionH relativeFrom="column">
                  <wp:posOffset>-217524</wp:posOffset>
                </wp:positionH>
                <wp:positionV relativeFrom="paragraph">
                  <wp:posOffset>1931051</wp:posOffset>
                </wp:positionV>
                <wp:extent cx="2517494" cy="37039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7494" cy="3703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8039E9" w14:textId="77777777" w:rsidR="008E4171" w:rsidRDefault="008E41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4D1334" id="Text Box 13" o:spid="_x0000_s1032" type="#_x0000_t202" style="position:absolute;left:0;text-align:left;margin-left:-17.15pt;margin-top:152.05pt;width:198.25pt;height:29.1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" fillcolor="white [3201]" stroked="f" strokeweight=".5pt">
                <v:textbox>
                  <w:txbxContent>
                    <w:p w14:paraId="578039E9" w14:textId="77777777" w:rsidR="008E4171" w:rsidRDefault="008E4171"/>
                  </w:txbxContent>
                </v:textbox>
              </v:shape>
            </w:pict>
          </mc:Fallback>
        </mc:AlternateContent>
      </w:r>
    </w:p>
    <w:sectPr w:rsidR="00230BB1" w:rsidRPr="00D64DEB" w:rsidSect="00A47F82">
      <w:footerReference w:type="default" r:id="rId8"/>
      <w:pgSz w:w="11906" w:h="16838" w:code="9"/>
      <w:pgMar w:top="1418" w:right="1418" w:bottom="1985" w:left="1418" w:header="567" w:footer="14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41BB3" w14:textId="77777777" w:rsidR="00F03E05" w:rsidRDefault="00F03E05" w:rsidP="00396149">
      <w:pPr>
        <w:spacing w:after="0" w:line="240" w:lineRule="auto"/>
      </w:pPr>
      <w:r>
        <w:separator/>
      </w:r>
    </w:p>
  </w:endnote>
  <w:endnote w:type="continuationSeparator" w:id="0">
    <w:p w14:paraId="3E28B814" w14:textId="77777777" w:rsidR="00F03E05" w:rsidRDefault="00F03E05" w:rsidP="00396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5117708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21AC14" w14:textId="77777777" w:rsidR="00396149" w:rsidRPr="00D64DEB" w:rsidRDefault="00396149" w:rsidP="00396149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4DE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4DE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64DE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C1ED4" w:rsidRPr="00D64DE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64DE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8C50F" w14:textId="77777777" w:rsidR="00F03E05" w:rsidRDefault="00F03E05" w:rsidP="00396149">
      <w:pPr>
        <w:spacing w:after="0" w:line="240" w:lineRule="auto"/>
      </w:pPr>
      <w:r>
        <w:separator/>
      </w:r>
    </w:p>
  </w:footnote>
  <w:footnote w:type="continuationSeparator" w:id="0">
    <w:p w14:paraId="3E48A16E" w14:textId="77777777" w:rsidR="00F03E05" w:rsidRDefault="00F03E05" w:rsidP="003961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D6233"/>
    <w:multiLevelType w:val="hybridMultilevel"/>
    <w:tmpl w:val="9012AC08"/>
    <w:lvl w:ilvl="0" w:tplc="BCD82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77A25"/>
    <w:multiLevelType w:val="hybridMultilevel"/>
    <w:tmpl w:val="83721968"/>
    <w:lvl w:ilvl="0" w:tplc="99F4A92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072CB1"/>
    <w:multiLevelType w:val="hybridMultilevel"/>
    <w:tmpl w:val="CA84AC9C"/>
    <w:lvl w:ilvl="0" w:tplc="876EF8D6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3F5656"/>
    <w:multiLevelType w:val="hybridMultilevel"/>
    <w:tmpl w:val="66C40316"/>
    <w:lvl w:ilvl="0" w:tplc="DA2692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B09"/>
    <w:rsid w:val="000045F0"/>
    <w:rsid w:val="000441C7"/>
    <w:rsid w:val="00151ED9"/>
    <w:rsid w:val="001A7120"/>
    <w:rsid w:val="001C1ED4"/>
    <w:rsid w:val="001E3961"/>
    <w:rsid w:val="00230BB1"/>
    <w:rsid w:val="00235115"/>
    <w:rsid w:val="00285811"/>
    <w:rsid w:val="002A27AF"/>
    <w:rsid w:val="002D5EB7"/>
    <w:rsid w:val="002E101A"/>
    <w:rsid w:val="002F0CC0"/>
    <w:rsid w:val="002F33CF"/>
    <w:rsid w:val="00314105"/>
    <w:rsid w:val="003320D7"/>
    <w:rsid w:val="00350378"/>
    <w:rsid w:val="00381406"/>
    <w:rsid w:val="00396149"/>
    <w:rsid w:val="003A2CE9"/>
    <w:rsid w:val="003E0A70"/>
    <w:rsid w:val="00436593"/>
    <w:rsid w:val="00512A03"/>
    <w:rsid w:val="00591C09"/>
    <w:rsid w:val="005C3356"/>
    <w:rsid w:val="00610BDC"/>
    <w:rsid w:val="006B7154"/>
    <w:rsid w:val="006F1D89"/>
    <w:rsid w:val="006F390F"/>
    <w:rsid w:val="007C43C1"/>
    <w:rsid w:val="007D7A7D"/>
    <w:rsid w:val="007F6966"/>
    <w:rsid w:val="00852358"/>
    <w:rsid w:val="008E4171"/>
    <w:rsid w:val="009103EB"/>
    <w:rsid w:val="00913F94"/>
    <w:rsid w:val="00962815"/>
    <w:rsid w:val="009C7AAE"/>
    <w:rsid w:val="00A20B1B"/>
    <w:rsid w:val="00A47F82"/>
    <w:rsid w:val="00A9785A"/>
    <w:rsid w:val="00AE6B19"/>
    <w:rsid w:val="00BB22D2"/>
    <w:rsid w:val="00BC40EA"/>
    <w:rsid w:val="00C41617"/>
    <w:rsid w:val="00C476C5"/>
    <w:rsid w:val="00C633E0"/>
    <w:rsid w:val="00C734B2"/>
    <w:rsid w:val="00C93121"/>
    <w:rsid w:val="00CC49EB"/>
    <w:rsid w:val="00CD0679"/>
    <w:rsid w:val="00D03B98"/>
    <w:rsid w:val="00D17D77"/>
    <w:rsid w:val="00D64DEB"/>
    <w:rsid w:val="00D6691A"/>
    <w:rsid w:val="00D82677"/>
    <w:rsid w:val="00DB1991"/>
    <w:rsid w:val="00DD587D"/>
    <w:rsid w:val="00DF7DA9"/>
    <w:rsid w:val="00E40B09"/>
    <w:rsid w:val="00EB395C"/>
    <w:rsid w:val="00EC5C4C"/>
    <w:rsid w:val="00ED1947"/>
    <w:rsid w:val="00EF1760"/>
    <w:rsid w:val="00F03E05"/>
    <w:rsid w:val="00F1575A"/>
    <w:rsid w:val="00F37C07"/>
    <w:rsid w:val="00FC30D2"/>
    <w:rsid w:val="00FF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4E753C"/>
  <w15:chartTrackingRefBased/>
  <w15:docId w15:val="{CDF4C8B0-A7F0-4BEF-97B5-38E6EC7CC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61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149"/>
  </w:style>
  <w:style w:type="paragraph" w:styleId="Footer">
    <w:name w:val="footer"/>
    <w:basedOn w:val="Normal"/>
    <w:link w:val="FooterChar"/>
    <w:uiPriority w:val="99"/>
    <w:unhideWhenUsed/>
    <w:rsid w:val="003961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149"/>
  </w:style>
  <w:style w:type="paragraph" w:styleId="FootnoteText">
    <w:name w:val="footnote text"/>
    <w:basedOn w:val="Normal"/>
    <w:link w:val="FootnoteTextChar"/>
    <w:uiPriority w:val="99"/>
    <w:semiHidden/>
    <w:unhideWhenUsed/>
    <w:rsid w:val="009103EB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103EB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9103EB"/>
    <w:rPr>
      <w:vertAlign w:val="superscript"/>
    </w:rPr>
  </w:style>
  <w:style w:type="paragraph" w:styleId="ListParagraph">
    <w:name w:val="List Paragraph"/>
    <w:basedOn w:val="Normal"/>
    <w:uiPriority w:val="34"/>
    <w:qFormat/>
    <w:rsid w:val="004365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lita\SynologyDrive\web\proposal\1-pre-defense\1.format\en\&#3610;&#3607;&#3588;&#3633;&#3604;&#3618;&#3656;&#3629;%201%20&#3627;&#3609;&#3657;&#3634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3902D-4834-44E5-B7FE-10496C392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บทคัดย่อ 1 หน้า.dotx</Template>
  <TotalTime>16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Palita</dc:creator>
  <cp:keywords/>
  <dc:description/>
  <cp:lastModifiedBy>PALITA ARIN</cp:lastModifiedBy>
  <cp:revision>1</cp:revision>
  <cp:lastPrinted>2022-07-07T02:29:00Z</cp:lastPrinted>
  <dcterms:created xsi:type="dcterms:W3CDTF">2026-10-15T04:12:00Z</dcterms:created>
  <dcterms:modified xsi:type="dcterms:W3CDTF">2026-10-15T04:28:00Z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9aabef887b5bf136f5c918cf85616a82732cda68e7cbfea18d1b2a0b52550a33</vt:lpwstr>
  </property>
</Properties>
</file>